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99B457" w14:textId="2E0B4754" w:rsidR="58C9EA2F" w:rsidRDefault="58C9EA2F" w:rsidP="04633CAB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>Week 5 Monday 18</w:t>
      </w:r>
      <w:r w:rsidRPr="04633CAB">
        <w:rPr>
          <w:rFonts w:ascii="High Tower Text" w:eastAsia="High Tower Text" w:hAnsi="High Tower Text" w:cs="High Tower Text"/>
          <w:b/>
          <w:bCs/>
          <w:sz w:val="28"/>
          <w:szCs w:val="28"/>
          <w:vertAlign w:val="superscript"/>
        </w:rPr>
        <w:t>th</w:t>
      </w:r>
      <w:r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May 2020</w:t>
      </w:r>
    </w:p>
    <w:p w14:paraId="2C078E63" w14:textId="7F3341AD" w:rsidR="008375B7" w:rsidRDefault="06907B2E" w:rsidP="04633CAB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Good Morning P5F! </w:t>
      </w:r>
    </w:p>
    <w:p w14:paraId="7689DAFB" w14:textId="1C03420B" w:rsidR="06907B2E" w:rsidRDefault="06907B2E" w:rsidP="04633CAB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Ola! </w:t>
      </w:r>
    </w:p>
    <w:p w14:paraId="3823B5D0" w14:textId="583371EC" w:rsidR="36D6E1EA" w:rsidRDefault="00776CE1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78A7173A" wp14:editId="48A646BF">
            <wp:simplePos x="0" y="0"/>
            <wp:positionH relativeFrom="margin">
              <wp:align>right</wp:align>
            </wp:positionH>
            <wp:positionV relativeFrom="paragraph">
              <wp:posOffset>511175</wp:posOffset>
            </wp:positionV>
            <wp:extent cx="1714500" cy="1304925"/>
            <wp:effectExtent l="0" t="0" r="0" b="9525"/>
            <wp:wrapNone/>
            <wp:docPr id="550846811" name="Picture 550846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5" b="2906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6D6E1EA"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>I FOUND TH</w:t>
      </w:r>
      <w:r w:rsidR="6887A272"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>ESE</w:t>
      </w:r>
      <w:r w:rsidR="36D6E1EA"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PHOTO</w:t>
      </w:r>
      <w:r w:rsidR="5EA91E34"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>S</w:t>
      </w:r>
      <w:r w:rsidR="36D6E1EA"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OF ME THIS WEEK ON MY SCHOOL PAGE- PARKHALL OLDIES!  CAN YOU SPOT ME?</w:t>
      </w:r>
      <w:r w:rsidR="2A0F01DF"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</w:t>
      </w:r>
    </w:p>
    <w:p w14:paraId="780F16D1" w14:textId="4E367F8C" w:rsidR="4915F446" w:rsidRDefault="00776CE1" w:rsidP="732A6707"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61C6C0AB" wp14:editId="1BC7FE38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2066925" cy="1158240"/>
            <wp:effectExtent l="0" t="0" r="9525" b="3810"/>
            <wp:wrapNone/>
            <wp:docPr id="1674058464" name="Picture 1674058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915F446">
        <w:rPr>
          <w:noProof/>
          <w:lang w:val="en-GB" w:eastAsia="en-GB"/>
        </w:rPr>
        <w:drawing>
          <wp:inline distT="0" distB="0" distL="0" distR="0" wp14:anchorId="19ADDB28" wp14:editId="7DD4B8E1">
            <wp:extent cx="1714500" cy="1219230"/>
            <wp:effectExtent l="0" t="0" r="0" b="0"/>
            <wp:docPr id="685352294" name="Picture 68535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2" b="2968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1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15F446">
        <w:t xml:space="preserve">       </w:t>
      </w:r>
    </w:p>
    <w:p w14:paraId="4B11102C" w14:textId="7088F2C2" w:rsidR="2113E030" w:rsidRDefault="2B0D8BEB" w:rsidP="00776CE1">
      <w:pPr>
        <w:rPr>
          <w:rFonts w:ascii="High Tower Text" w:eastAsia="High Tower Text" w:hAnsi="High Tower Text" w:cs="High Tower Text"/>
          <w:b/>
          <w:bCs/>
          <w:sz w:val="20"/>
          <w:szCs w:val="20"/>
        </w:rPr>
      </w:pPr>
      <w:r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P7                                   </w:t>
      </w:r>
      <w:r w:rsidR="00776CE1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      </w:t>
      </w:r>
      <w:r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Year 11                                    </w:t>
      </w:r>
      <w:r w:rsidR="00776CE1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Year 9 </w:t>
      </w:r>
      <w:r w:rsidRPr="63C81AE0">
        <w:rPr>
          <w:rFonts w:ascii="High Tower Text" w:eastAsia="High Tower Text" w:hAnsi="High Tower Text" w:cs="High Tower Text"/>
          <w:b/>
          <w:bCs/>
          <w:sz w:val="20"/>
          <w:szCs w:val="20"/>
        </w:rPr>
        <w:t>(</w:t>
      </w:r>
      <w:proofErr w:type="spellStart"/>
      <w:r w:rsidRPr="63C81AE0">
        <w:rPr>
          <w:rFonts w:ascii="High Tower Text" w:eastAsia="High Tower Text" w:hAnsi="High Tower Text" w:cs="High Tower Text"/>
          <w:b/>
          <w:bCs/>
          <w:sz w:val="20"/>
          <w:szCs w:val="20"/>
        </w:rPr>
        <w:t>recognise</w:t>
      </w:r>
      <w:proofErr w:type="spellEnd"/>
      <w:r w:rsidRPr="63C81AE0">
        <w:rPr>
          <w:rFonts w:ascii="High Tower Text" w:eastAsia="High Tower Text" w:hAnsi="High Tower Text" w:cs="High Tower Text"/>
          <w:b/>
          <w:bCs/>
          <w:sz w:val="20"/>
          <w:szCs w:val="20"/>
        </w:rPr>
        <w:t xml:space="preserve"> this door)</w:t>
      </w:r>
    </w:p>
    <w:p w14:paraId="28728FC7" w14:textId="3C039444" w:rsidR="2113E030" w:rsidRDefault="06907B2E" w:rsidP="63C81AE0">
      <w:pPr>
        <w:rPr>
          <w:rFonts w:ascii="High Tower Text" w:eastAsia="High Tower Text" w:hAnsi="High Tower Text" w:cs="High Tower Text"/>
          <w:color w:val="2E74B5" w:themeColor="accent5" w:themeShade="BF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color w:val="2E74B5" w:themeColor="accent5" w:themeShade="BF"/>
          <w:sz w:val="28"/>
          <w:szCs w:val="28"/>
        </w:rPr>
        <w:t>So, how was your week of sports?  Please remember to send in your photos.  It is important we all keep in touch.  This is the new norm for a while now.  Thank you to all those who continue to send in their work, their daily home ac</w:t>
      </w:r>
      <w:r w:rsidR="15C73CDA" w:rsidRPr="63C81AE0">
        <w:rPr>
          <w:rFonts w:ascii="High Tower Text" w:eastAsia="High Tower Text" w:hAnsi="High Tower Text" w:cs="High Tower Text"/>
          <w:color w:val="2E74B5" w:themeColor="accent5" w:themeShade="BF"/>
          <w:sz w:val="28"/>
          <w:szCs w:val="28"/>
        </w:rPr>
        <w:t xml:space="preserve">tivities, photos, </w:t>
      </w:r>
      <w:r w:rsidR="07BF05CD" w:rsidRPr="63C81AE0">
        <w:rPr>
          <w:rFonts w:ascii="High Tower Text" w:eastAsia="High Tower Text" w:hAnsi="High Tower Text" w:cs="High Tower Text"/>
          <w:color w:val="2E74B5" w:themeColor="accent5" w:themeShade="BF"/>
          <w:sz w:val="28"/>
          <w:szCs w:val="28"/>
        </w:rPr>
        <w:t xml:space="preserve">stories, </w:t>
      </w:r>
      <w:r w:rsidR="15C73CDA" w:rsidRPr="63C81AE0">
        <w:rPr>
          <w:rFonts w:ascii="High Tower Text" w:eastAsia="High Tower Text" w:hAnsi="High Tower Text" w:cs="High Tower Text"/>
          <w:color w:val="2E74B5" w:themeColor="accent5" w:themeShade="BF"/>
          <w:sz w:val="28"/>
          <w:szCs w:val="28"/>
        </w:rPr>
        <w:t>poems, letters and comments!  It is vital to me</w:t>
      </w:r>
      <w:r w:rsidR="2A5D3E91" w:rsidRPr="63C81AE0">
        <w:rPr>
          <w:rFonts w:ascii="High Tower Text" w:eastAsia="High Tower Text" w:hAnsi="High Tower Text" w:cs="High Tower Text"/>
          <w:color w:val="2E74B5" w:themeColor="accent5" w:themeShade="BF"/>
          <w:sz w:val="28"/>
          <w:szCs w:val="28"/>
        </w:rPr>
        <w:t>,</w:t>
      </w:r>
      <w:r w:rsidR="15C73CDA" w:rsidRPr="63C81AE0">
        <w:rPr>
          <w:rFonts w:ascii="High Tower Text" w:eastAsia="High Tower Text" w:hAnsi="High Tower Text" w:cs="High Tower Text"/>
          <w:color w:val="2E74B5" w:themeColor="accent5" w:themeShade="BF"/>
          <w:sz w:val="28"/>
          <w:szCs w:val="28"/>
        </w:rPr>
        <w:t xml:space="preserve"> as your teacher</w:t>
      </w:r>
      <w:r w:rsidR="11D82B6C" w:rsidRPr="63C81AE0">
        <w:rPr>
          <w:rFonts w:ascii="High Tower Text" w:eastAsia="High Tower Text" w:hAnsi="High Tower Text" w:cs="High Tower Text"/>
          <w:color w:val="2E74B5" w:themeColor="accent5" w:themeShade="BF"/>
          <w:sz w:val="28"/>
          <w:szCs w:val="28"/>
        </w:rPr>
        <w:t>,</w:t>
      </w:r>
      <w:r w:rsidR="15C73CDA" w:rsidRPr="63C81AE0">
        <w:rPr>
          <w:rFonts w:ascii="High Tower Text" w:eastAsia="High Tower Text" w:hAnsi="High Tower Text" w:cs="High Tower Text"/>
          <w:color w:val="2E74B5" w:themeColor="accent5" w:themeShade="BF"/>
          <w:sz w:val="28"/>
          <w:szCs w:val="28"/>
        </w:rPr>
        <w:t xml:space="preserve"> to know what works well for your lear</w:t>
      </w:r>
      <w:r w:rsidR="5A33A716" w:rsidRPr="63C81AE0">
        <w:rPr>
          <w:rFonts w:ascii="High Tower Text" w:eastAsia="High Tower Text" w:hAnsi="High Tower Text" w:cs="High Tower Text"/>
          <w:color w:val="2E74B5" w:themeColor="accent5" w:themeShade="BF"/>
          <w:sz w:val="28"/>
          <w:szCs w:val="28"/>
        </w:rPr>
        <w:t>ning at home</w:t>
      </w:r>
      <w:r w:rsidR="7184E455" w:rsidRPr="63C81AE0">
        <w:rPr>
          <w:rFonts w:ascii="High Tower Text" w:eastAsia="High Tower Text" w:hAnsi="High Tower Text" w:cs="High Tower Text"/>
          <w:color w:val="2E74B5" w:themeColor="accent5" w:themeShade="BF"/>
          <w:sz w:val="28"/>
          <w:szCs w:val="28"/>
        </w:rPr>
        <w:t>,</w:t>
      </w:r>
      <w:r w:rsidR="5A33A716" w:rsidRPr="63C81AE0">
        <w:rPr>
          <w:rFonts w:ascii="High Tower Text" w:eastAsia="High Tower Text" w:hAnsi="High Tower Text" w:cs="High Tower Text"/>
          <w:color w:val="2E74B5" w:themeColor="accent5" w:themeShade="BF"/>
          <w:sz w:val="28"/>
          <w:szCs w:val="28"/>
        </w:rPr>
        <w:t xml:space="preserve"> and what aspects you enjoy</w:t>
      </w:r>
      <w:r w:rsidR="1CFD40C8" w:rsidRPr="63C81AE0">
        <w:rPr>
          <w:rFonts w:ascii="High Tower Text" w:eastAsia="High Tower Text" w:hAnsi="High Tower Text" w:cs="High Tower Text"/>
          <w:color w:val="2E74B5" w:themeColor="accent5" w:themeShade="BF"/>
          <w:sz w:val="28"/>
          <w:szCs w:val="28"/>
        </w:rPr>
        <w:t>,</w:t>
      </w:r>
      <w:r w:rsidR="5A33A716" w:rsidRPr="63C81AE0">
        <w:rPr>
          <w:rFonts w:ascii="High Tower Text" w:eastAsia="High Tower Text" w:hAnsi="High Tower Text" w:cs="High Tower Text"/>
          <w:color w:val="2E74B5" w:themeColor="accent5" w:themeShade="BF"/>
          <w:sz w:val="28"/>
          <w:szCs w:val="28"/>
        </w:rPr>
        <w:t xml:space="preserve"> or what areas you need focus on.  </w:t>
      </w:r>
    </w:p>
    <w:p w14:paraId="7CF10874" w14:textId="3D2D9081" w:rsidR="5A33A716" w:rsidRDefault="5A33A716" w:rsidP="04633CAB">
      <w:r w:rsidRPr="0FF339D4">
        <w:rPr>
          <w:rFonts w:ascii="High Tower Text" w:eastAsia="High Tower Text" w:hAnsi="High Tower Text" w:cs="High Tower Text"/>
          <w:color w:val="C45911" w:themeColor="accent2" w:themeShade="BF"/>
          <w:sz w:val="28"/>
          <w:szCs w:val="28"/>
        </w:rPr>
        <w:t xml:space="preserve">This week we had a birthday in the family- the boys’ granny- my mummy in law.  It was very different to what we normally do to celebrate her and thank her for all she does for us.  Last year we had a party for her in </w:t>
      </w:r>
      <w:proofErr w:type="spellStart"/>
      <w:r w:rsidRPr="0FF339D4">
        <w:rPr>
          <w:rFonts w:ascii="High Tower Text" w:eastAsia="High Tower Text" w:hAnsi="High Tower Text" w:cs="High Tower Text"/>
          <w:color w:val="C45911" w:themeColor="accent2" w:themeShade="BF"/>
          <w:sz w:val="28"/>
          <w:szCs w:val="28"/>
        </w:rPr>
        <w:t>Or</w:t>
      </w:r>
      <w:r w:rsidR="55AB1235" w:rsidRPr="0FF339D4">
        <w:rPr>
          <w:rFonts w:ascii="High Tower Text" w:eastAsia="High Tower Text" w:hAnsi="High Tower Text" w:cs="High Tower Text"/>
          <w:color w:val="C45911" w:themeColor="accent2" w:themeShade="BF"/>
          <w:sz w:val="28"/>
          <w:szCs w:val="28"/>
        </w:rPr>
        <w:t>anmore</w:t>
      </w:r>
      <w:proofErr w:type="spellEnd"/>
      <w:r w:rsidR="55AB1235" w:rsidRPr="0FF339D4">
        <w:rPr>
          <w:rFonts w:ascii="High Tower Text" w:eastAsia="High Tower Text" w:hAnsi="High Tower Text" w:cs="High Tower Text"/>
          <w:color w:val="C45911" w:themeColor="accent2" w:themeShade="BF"/>
          <w:sz w:val="28"/>
          <w:szCs w:val="28"/>
        </w:rPr>
        <w:t xml:space="preserve">, this year she celebrated at home, without </w:t>
      </w:r>
      <w:r w:rsidR="34E94422" w:rsidRPr="0FF339D4">
        <w:rPr>
          <w:rFonts w:ascii="High Tower Text" w:eastAsia="High Tower Text" w:hAnsi="High Tower Text" w:cs="High Tower Text"/>
          <w:color w:val="C45911" w:themeColor="accent2" w:themeShade="BF"/>
          <w:sz w:val="28"/>
          <w:szCs w:val="28"/>
        </w:rPr>
        <w:t xml:space="preserve">all of </w:t>
      </w:r>
      <w:r w:rsidR="55AB1235" w:rsidRPr="0FF339D4">
        <w:rPr>
          <w:rFonts w:ascii="High Tower Text" w:eastAsia="High Tower Text" w:hAnsi="High Tower Text" w:cs="High Tower Text"/>
          <w:color w:val="C45911" w:themeColor="accent2" w:themeShade="BF"/>
          <w:sz w:val="28"/>
          <w:szCs w:val="28"/>
        </w:rPr>
        <w:t>us physically there.  We did however get her two activity gifts this year- a wreath making kit of fresh flowers, and a cook at home box</w:t>
      </w:r>
      <w:r w:rsidR="5D9D91E0" w:rsidRPr="0FF339D4">
        <w:rPr>
          <w:rFonts w:ascii="High Tower Text" w:eastAsia="High Tower Text" w:hAnsi="High Tower Text" w:cs="High Tower Text"/>
          <w:color w:val="C45911" w:themeColor="accent2" w:themeShade="BF"/>
          <w:sz w:val="28"/>
          <w:szCs w:val="28"/>
        </w:rPr>
        <w:t xml:space="preserve"> </w:t>
      </w:r>
      <w:proofErr w:type="gramStart"/>
      <w:r w:rsidR="5D9D91E0" w:rsidRPr="0FF339D4">
        <w:rPr>
          <w:rFonts w:ascii="High Tower Text" w:eastAsia="High Tower Text" w:hAnsi="High Tower Text" w:cs="High Tower Text"/>
          <w:color w:val="C45911" w:themeColor="accent2" w:themeShade="BF"/>
          <w:sz w:val="28"/>
          <w:szCs w:val="28"/>
        </w:rPr>
        <w:t>From</w:t>
      </w:r>
      <w:proofErr w:type="gramEnd"/>
      <w:r w:rsidR="5D9D91E0" w:rsidRPr="0FF339D4">
        <w:rPr>
          <w:rFonts w:ascii="High Tower Text" w:eastAsia="High Tower Text" w:hAnsi="High Tower Text" w:cs="High Tower Text"/>
          <w:color w:val="C45911" w:themeColor="accent2" w:themeShade="BF"/>
          <w:sz w:val="28"/>
          <w:szCs w:val="28"/>
        </w:rPr>
        <w:t xml:space="preserve"> Chef Jeffers from </w:t>
      </w:r>
      <w:proofErr w:type="spellStart"/>
      <w:r w:rsidR="5D9D91E0" w:rsidRPr="0FF339D4">
        <w:rPr>
          <w:rFonts w:ascii="High Tower Text" w:eastAsia="High Tower Text" w:hAnsi="High Tower Text" w:cs="High Tower Text"/>
          <w:color w:val="C45911" w:themeColor="accent2" w:themeShade="BF"/>
          <w:sz w:val="28"/>
          <w:szCs w:val="28"/>
        </w:rPr>
        <w:t>Forestside</w:t>
      </w:r>
      <w:proofErr w:type="spellEnd"/>
      <w:r w:rsidR="5D9D91E0" w:rsidRPr="0FF339D4">
        <w:rPr>
          <w:rFonts w:ascii="High Tower Text" w:eastAsia="High Tower Text" w:hAnsi="High Tower Text" w:cs="High Tower Text"/>
          <w:color w:val="C45911" w:themeColor="accent2" w:themeShade="BF"/>
          <w:sz w:val="28"/>
          <w:szCs w:val="28"/>
        </w:rPr>
        <w:t xml:space="preserve"> Cookery School.  It kept her focused and active for two days this week anyhow.  She surprised herself with how creative she can be with flowers! </w:t>
      </w:r>
      <w:r w:rsidR="69689ED5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BE13682" wp14:editId="7CFB154D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844040" cy="2305050"/>
            <wp:effectExtent l="0" t="0" r="0" b="0"/>
            <wp:wrapSquare wrapText="bothSides"/>
            <wp:docPr id="1768464085" name="Picture 176846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3966F" w14:textId="5CDC37EA" w:rsidR="510BB067" w:rsidRDefault="510BB067" w:rsidP="04633CAB">
      <w:pPr>
        <w:rPr>
          <w:rFonts w:ascii="High Tower Text" w:eastAsia="High Tower Text" w:hAnsi="High Tower Text" w:cs="High Tower Text"/>
          <w:color w:val="7030A0"/>
          <w:sz w:val="28"/>
          <w:szCs w:val="28"/>
        </w:rPr>
      </w:pPr>
      <w:r w:rsidRPr="04633CAB">
        <w:rPr>
          <w:rFonts w:ascii="High Tower Text" w:eastAsia="High Tower Text" w:hAnsi="High Tower Text" w:cs="High Tower Text"/>
          <w:color w:val="7030A0"/>
          <w:sz w:val="28"/>
          <w:szCs w:val="28"/>
        </w:rPr>
        <w:t xml:space="preserve">Have any of you had any </w:t>
      </w:r>
      <w:r w:rsidR="68C35054" w:rsidRPr="04633CAB">
        <w:rPr>
          <w:rFonts w:ascii="High Tower Text" w:eastAsia="High Tower Text" w:hAnsi="High Tower Text" w:cs="High Tower Text"/>
          <w:color w:val="7030A0"/>
          <w:sz w:val="28"/>
          <w:szCs w:val="28"/>
        </w:rPr>
        <w:t>family</w:t>
      </w:r>
      <w:r w:rsidR="18CA6A69" w:rsidRPr="04633CAB">
        <w:rPr>
          <w:rFonts w:ascii="High Tower Text" w:eastAsia="High Tower Text" w:hAnsi="High Tower Text" w:cs="High Tower Text"/>
          <w:color w:val="7030A0"/>
          <w:sz w:val="28"/>
          <w:szCs w:val="28"/>
        </w:rPr>
        <w:t xml:space="preserve"> </w:t>
      </w:r>
      <w:r w:rsidRPr="04633CAB">
        <w:rPr>
          <w:rFonts w:ascii="High Tower Text" w:eastAsia="High Tower Text" w:hAnsi="High Tower Text" w:cs="High Tower Text"/>
          <w:color w:val="7030A0"/>
          <w:sz w:val="28"/>
          <w:szCs w:val="28"/>
        </w:rPr>
        <w:t>birthday celebrations with a difference since Lockd</w:t>
      </w:r>
      <w:r w:rsidR="394377C9" w:rsidRPr="04633CAB">
        <w:rPr>
          <w:rFonts w:ascii="High Tower Text" w:eastAsia="High Tower Text" w:hAnsi="High Tower Text" w:cs="High Tower Text"/>
          <w:color w:val="7030A0"/>
          <w:sz w:val="28"/>
          <w:szCs w:val="28"/>
        </w:rPr>
        <w:t>ow</w:t>
      </w:r>
      <w:r w:rsidRPr="04633CAB">
        <w:rPr>
          <w:rFonts w:ascii="High Tower Text" w:eastAsia="High Tower Text" w:hAnsi="High Tower Text" w:cs="High Tower Text"/>
          <w:color w:val="7030A0"/>
          <w:sz w:val="28"/>
          <w:szCs w:val="28"/>
        </w:rPr>
        <w:t xml:space="preserve">n?  Are you able to send me any pictures </w:t>
      </w:r>
      <w:r w:rsidR="2AD5A10A" w:rsidRPr="04633CAB">
        <w:rPr>
          <w:rFonts w:ascii="High Tower Text" w:eastAsia="High Tower Text" w:hAnsi="High Tower Text" w:cs="High Tower Text"/>
          <w:color w:val="7030A0"/>
          <w:sz w:val="28"/>
          <w:szCs w:val="28"/>
        </w:rPr>
        <w:t xml:space="preserve">(with permission) </w:t>
      </w:r>
      <w:r w:rsidRPr="04633CAB">
        <w:rPr>
          <w:rFonts w:ascii="High Tower Text" w:eastAsia="High Tower Text" w:hAnsi="High Tower Text" w:cs="High Tower Text"/>
          <w:color w:val="7030A0"/>
          <w:sz w:val="28"/>
          <w:szCs w:val="28"/>
        </w:rPr>
        <w:t xml:space="preserve">along with </w:t>
      </w:r>
      <w:r w:rsidRPr="04633CAB">
        <w:rPr>
          <w:rFonts w:ascii="High Tower Text" w:eastAsia="High Tower Text" w:hAnsi="High Tower Text" w:cs="High Tower Text"/>
          <w:color w:val="7030A0"/>
          <w:sz w:val="28"/>
          <w:szCs w:val="28"/>
        </w:rPr>
        <w:lastRenderedPageBreak/>
        <w:t xml:space="preserve">a little write up?  Pupils are loving seeing each other ‘at home’ on </w:t>
      </w:r>
      <w:r w:rsidR="1DF797A9" w:rsidRPr="04633CAB">
        <w:rPr>
          <w:rFonts w:ascii="High Tower Text" w:eastAsia="High Tower Text" w:hAnsi="High Tower Text" w:cs="High Tower Text"/>
          <w:color w:val="7030A0"/>
          <w:sz w:val="28"/>
          <w:szCs w:val="28"/>
        </w:rPr>
        <w:t xml:space="preserve">the school website... </w:t>
      </w:r>
    </w:p>
    <w:p w14:paraId="48A61E56" w14:textId="776B1508" w:rsidR="2113E030" w:rsidRDefault="2113E030" w:rsidP="04633CAB">
      <w:pPr>
        <w:rPr>
          <w:rFonts w:ascii="High Tower Text" w:eastAsia="High Tower Text" w:hAnsi="High Tower Text" w:cs="High Tower Text"/>
          <w:color w:val="7030A0"/>
          <w:sz w:val="28"/>
          <w:szCs w:val="28"/>
        </w:rPr>
      </w:pPr>
    </w:p>
    <w:p w14:paraId="4BAA75BA" w14:textId="4C86FADD" w:rsidR="586BC073" w:rsidRDefault="586BC073" w:rsidP="63C81AE0">
      <w:p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color w:val="00B050"/>
          <w:sz w:val="28"/>
          <w:szCs w:val="28"/>
        </w:rPr>
        <w:t>This week, we are back to literacy and numeracy tasks.  Make sure and plan out your days for your tasks- you know what works best for ea</w:t>
      </w:r>
      <w:r w:rsidR="266B3EDE" w:rsidRPr="63C81AE0">
        <w:rPr>
          <w:rFonts w:ascii="High Tower Text" w:eastAsia="High Tower Text" w:hAnsi="High Tower Text" w:cs="High Tower Text"/>
          <w:color w:val="00B050"/>
          <w:sz w:val="28"/>
          <w:szCs w:val="28"/>
        </w:rPr>
        <w:t>c</w:t>
      </w:r>
      <w:r w:rsidRPr="63C81AE0">
        <w:rPr>
          <w:rFonts w:ascii="High Tower Text" w:eastAsia="High Tower Text" w:hAnsi="High Tower Text" w:cs="High Tower Text"/>
          <w:color w:val="00B050"/>
          <w:sz w:val="28"/>
          <w:szCs w:val="28"/>
        </w:rPr>
        <w:t>h of your home environm</w:t>
      </w:r>
      <w:r w:rsidR="1F575902" w:rsidRPr="63C81AE0">
        <w:rPr>
          <w:rFonts w:ascii="High Tower Text" w:eastAsia="High Tower Text" w:hAnsi="High Tower Text" w:cs="High Tower Text"/>
          <w:color w:val="00B050"/>
          <w:sz w:val="28"/>
          <w:szCs w:val="28"/>
        </w:rPr>
        <w:t>ents</w:t>
      </w:r>
      <w:r w:rsidR="7BCDC0D6" w:rsidRPr="63C81AE0">
        <w:rPr>
          <w:rFonts w:ascii="High Tower Text" w:eastAsia="High Tower Text" w:hAnsi="High Tower Text" w:cs="High Tower Text"/>
          <w:color w:val="00B050"/>
          <w:sz w:val="28"/>
          <w:szCs w:val="28"/>
        </w:rPr>
        <w:t>. I love seeing what way my eldest plans out his week each Sunday... you can see this in the little video that will be posted later in the week</w:t>
      </w:r>
      <w:r w:rsidR="3E2189C7" w:rsidRPr="63C81AE0">
        <w:rPr>
          <w:rFonts w:ascii="High Tower Text" w:eastAsia="High Tower Text" w:hAnsi="High Tower Text" w:cs="High Tower Text"/>
          <w:color w:val="00B050"/>
          <w:sz w:val="28"/>
          <w:szCs w:val="28"/>
        </w:rPr>
        <w:t>.</w:t>
      </w:r>
      <w:r w:rsidR="09E19BD0" w:rsidRPr="63C81AE0">
        <w:rPr>
          <w:rFonts w:ascii="High Tower Text" w:eastAsia="High Tower Text" w:hAnsi="High Tower Text" w:cs="High Tower Text"/>
          <w:color w:val="00B050"/>
          <w:sz w:val="28"/>
          <w:szCs w:val="28"/>
        </w:rPr>
        <w:t xml:space="preserve"> </w:t>
      </w:r>
      <w:r w:rsidR="7154E69A" w:rsidRPr="63C81AE0">
        <w:rPr>
          <w:rFonts w:ascii="High Tower Text" w:eastAsia="High Tower Text" w:hAnsi="High Tower Text" w:cs="High Tower Text"/>
          <w:color w:val="00B050"/>
          <w:sz w:val="28"/>
          <w:szCs w:val="28"/>
        </w:rPr>
        <w:t>😎</w:t>
      </w:r>
      <w:r w:rsidR="09E19BD0" w:rsidRPr="63C81AE0">
        <w:rPr>
          <w:rFonts w:ascii="High Tower Text" w:eastAsia="High Tower Text" w:hAnsi="High Tower Text" w:cs="High Tower Text"/>
          <w:color w:val="00B050"/>
          <w:sz w:val="28"/>
          <w:szCs w:val="28"/>
        </w:rPr>
        <w:t xml:space="preserve"> Why not send me a pic of your week’s plan to post for others to see.  It may help others plan their week differently and more effectively.</w:t>
      </w:r>
      <w:r w:rsidR="7A0BA971" w:rsidRPr="63C81AE0">
        <w:rPr>
          <w:rFonts w:ascii="High Tower Text" w:eastAsia="High Tower Text" w:hAnsi="High Tower Text" w:cs="High Tower Text"/>
          <w:color w:val="00B050"/>
          <w:sz w:val="28"/>
          <w:szCs w:val="28"/>
        </w:rPr>
        <w:t xml:space="preserve">  </w:t>
      </w:r>
    </w:p>
    <w:p w14:paraId="1B1B5751" w14:textId="69987D2C" w:rsidR="586BC073" w:rsidRDefault="7A0BA971" w:rsidP="04633CAB">
      <w:p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So here goes.... let Week 5 term 3 commence: </w:t>
      </w:r>
    </w:p>
    <w:p w14:paraId="1065CB8D" w14:textId="28E043F7" w:rsidR="2113E030" w:rsidRDefault="2113E030" w:rsidP="04633CAB">
      <w:p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</w:p>
    <w:p w14:paraId="7369CF5E" w14:textId="11EC0219" w:rsidR="2113E030" w:rsidRDefault="2113E030" w:rsidP="04633CAB">
      <w:p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</w:p>
    <w:p w14:paraId="765C7B0C" w14:textId="6CC5EF1C" w:rsidR="2113E030" w:rsidRDefault="2113E030" w:rsidP="04633CAB">
      <w:pPr>
        <w:rPr>
          <w:rFonts w:ascii="High Tower Text" w:eastAsia="High Tower Text" w:hAnsi="High Tower Text" w:cs="High Tower Text"/>
          <w:sz w:val="28"/>
          <w:szCs w:val="28"/>
        </w:rPr>
      </w:pPr>
      <w:r w:rsidRPr="04633CAB">
        <w:rPr>
          <w:rFonts w:ascii="High Tower Text" w:eastAsia="High Tower Text" w:hAnsi="High Tower Text" w:cs="High Tower Text"/>
          <w:sz w:val="28"/>
          <w:szCs w:val="28"/>
        </w:rPr>
        <w:br w:type="page"/>
      </w:r>
    </w:p>
    <w:p w14:paraId="2A19632D" w14:textId="5B71F5AA" w:rsidR="38791EDF" w:rsidRDefault="38791EDF" w:rsidP="04633CAB">
      <w:pPr>
        <w:pStyle w:val="ListParagraph"/>
        <w:numPr>
          <w:ilvl w:val="0"/>
          <w:numId w:val="3"/>
        </w:num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  <w:r w:rsidRPr="04633CAB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lastRenderedPageBreak/>
        <w:t xml:space="preserve"> </w:t>
      </w:r>
      <w:r w:rsidR="0F79D56C" w:rsidRPr="04633CAB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Literacy </w:t>
      </w:r>
    </w:p>
    <w:p w14:paraId="7A3FE094" w14:textId="0BDA8CF7" w:rsidR="0F79D56C" w:rsidRDefault="0F79D56C" w:rsidP="04633CAB">
      <w:p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  <w:r w:rsidRPr="04633CAB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First News</w:t>
      </w:r>
      <w:r w:rsidR="57B31238" w:rsidRPr="04633CAB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- Keeping up to Date with World News!</w:t>
      </w:r>
    </w:p>
    <w:p w14:paraId="27F7A2DA" w14:textId="22C7F478" w:rsidR="04633CAB" w:rsidRDefault="04633CAB" w:rsidP="04633CAB">
      <w:p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</w:p>
    <w:p w14:paraId="75FDB42E" w14:textId="6E0D42AD" w:rsidR="1FBF5DB5" w:rsidRDefault="1FBF5DB5" w:rsidP="63C81AE0">
      <w:pPr>
        <w:pStyle w:val="ListParagraph"/>
        <w:numPr>
          <w:ilvl w:val="0"/>
          <w:numId w:val="1"/>
        </w:numPr>
        <w:rPr>
          <w:rFonts w:ascii="High Tower Text" w:eastAsia="High Tower Text" w:hAnsi="High Tower Text" w:cs="High Tower Text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 </w:t>
      </w:r>
      <w:r w:rsidR="5567C5EE"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Reading and Comprehension- </w:t>
      </w:r>
      <w:r w:rsidR="7DF8D1F9"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Access the First News document</w:t>
      </w:r>
      <w:r w:rsidR="7DF8D1F9"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>- the entire p</w:t>
      </w:r>
      <w:r w:rsidR="3BA15745"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>ape</w:t>
      </w:r>
      <w:r w:rsidR="7DF8D1F9"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r is there </w:t>
      </w:r>
      <w:r w:rsidR="7DF8D1F9" w:rsidRPr="63C81AE0">
        <w:rPr>
          <w:rFonts w:ascii="High Tower Text" w:eastAsia="High Tower Text" w:hAnsi="High Tower Text" w:cs="High Tower Text"/>
          <w:sz w:val="28"/>
          <w:szCs w:val="28"/>
        </w:rPr>
        <w:t xml:space="preserve">accompanied by activities.  Levels 1,2 and 3 are also uploaded.  </w:t>
      </w:r>
      <w:r w:rsidR="5F7F3314" w:rsidRPr="63C81AE0">
        <w:rPr>
          <w:rFonts w:ascii="High Tower Text" w:eastAsia="High Tower Text" w:hAnsi="High Tower Text" w:cs="High Tower Text"/>
          <w:sz w:val="28"/>
          <w:szCs w:val="28"/>
        </w:rPr>
        <w:t>H</w:t>
      </w:r>
      <w:r w:rsidR="7DF8D1F9" w:rsidRPr="63C81AE0">
        <w:rPr>
          <w:rFonts w:ascii="High Tower Text" w:eastAsia="High Tower Text" w:hAnsi="High Tower Text" w:cs="High Tower Text"/>
          <w:sz w:val="28"/>
          <w:szCs w:val="28"/>
        </w:rPr>
        <w:t xml:space="preserve">ave a go! </w:t>
      </w:r>
      <w:r w:rsidR="05374116" w:rsidRPr="63C81AE0">
        <w:rPr>
          <w:rFonts w:ascii="High Tower Text" w:eastAsia="High Tower Text" w:hAnsi="High Tower Text" w:cs="High Tower Text"/>
          <w:sz w:val="28"/>
          <w:szCs w:val="28"/>
        </w:rPr>
        <w:t xml:space="preserve">Any </w:t>
      </w:r>
      <w:r w:rsidR="05374116" w:rsidRPr="63C81AE0">
        <w:rPr>
          <w:rFonts w:ascii="High Tower Text" w:eastAsia="High Tower Text" w:hAnsi="High Tower Text" w:cs="High Tower Text"/>
          <w:i/>
          <w:iCs/>
          <w:sz w:val="28"/>
          <w:szCs w:val="28"/>
          <w:u w:val="single"/>
        </w:rPr>
        <w:t>why</w:t>
      </w:r>
      <w:r w:rsidR="05374116" w:rsidRPr="63C81AE0">
        <w:rPr>
          <w:rFonts w:ascii="High Tower Text" w:eastAsia="High Tower Text" w:hAnsi="High Tower Text" w:cs="High Tower Text"/>
          <w:sz w:val="28"/>
          <w:szCs w:val="28"/>
        </w:rPr>
        <w:t xml:space="preserve"> questions, or w</w:t>
      </w:r>
      <w:r w:rsidR="05374116" w:rsidRPr="63C81AE0">
        <w:rPr>
          <w:rFonts w:ascii="High Tower Text" w:eastAsia="High Tower Text" w:hAnsi="High Tower Text" w:cs="High Tower Text"/>
          <w:i/>
          <w:iCs/>
          <w:sz w:val="28"/>
          <w:szCs w:val="28"/>
          <w:u w:val="single"/>
        </w:rPr>
        <w:t>hat do you think</w:t>
      </w:r>
      <w:r w:rsidR="05374116" w:rsidRPr="63C81AE0">
        <w:rPr>
          <w:rFonts w:ascii="High Tower Text" w:eastAsia="High Tower Text" w:hAnsi="High Tower Text" w:cs="High Tower Text"/>
          <w:sz w:val="28"/>
          <w:szCs w:val="28"/>
        </w:rPr>
        <w:t xml:space="preserve"> questions- I want you from now on to focus on explaining your reasons- answers extending to a good full paragraph.  If you have a further reason to add- make this a second paragraph and so on.</w:t>
      </w:r>
      <w:r w:rsidR="06D59916" w:rsidRPr="63C81AE0">
        <w:rPr>
          <w:rFonts w:ascii="High Tower Text" w:eastAsia="High Tower Text" w:hAnsi="High Tower Text" w:cs="High Tower Text"/>
          <w:sz w:val="28"/>
          <w:szCs w:val="28"/>
        </w:rPr>
        <w:t xml:space="preserve"> </w:t>
      </w:r>
      <w:r w:rsidR="6D53D48B" w:rsidRPr="63C81AE0">
        <w:rPr>
          <w:rFonts w:ascii="High Tower Text" w:eastAsia="High Tower Text" w:hAnsi="High Tower Text" w:cs="High Tower Text"/>
          <w:sz w:val="28"/>
          <w:szCs w:val="28"/>
        </w:rPr>
        <w:t>Correct spelling, grammar and ensure punctuation has been used properly.</w:t>
      </w:r>
    </w:p>
    <w:p w14:paraId="1EBF5933" w14:textId="6C455B68" w:rsidR="04633CAB" w:rsidRDefault="04633CAB" w:rsidP="04633CAB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</w:p>
    <w:p w14:paraId="4EB6784C" w14:textId="293C76A8" w:rsidR="06D59916" w:rsidRDefault="117B5F08" w:rsidP="04633CAB">
      <w:pPr>
        <w:pStyle w:val="ListParagraph"/>
        <w:numPr>
          <w:ilvl w:val="0"/>
          <w:numId w:val="1"/>
        </w:num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Creative- </w:t>
      </w:r>
      <w:r w:rsidR="06D59916"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Poetry- Michael Rosen- michaelrosen.co.uk</w:t>
      </w:r>
    </w:p>
    <w:p w14:paraId="11253FA5" w14:textId="03EE9196" w:rsidR="6C16A929" w:rsidRDefault="6C16A929" w:rsidP="63C81AE0">
      <w:pPr>
        <w:ind w:left="360"/>
        <w:rPr>
          <w:rFonts w:ascii="High Tower Text" w:eastAsia="High Tower Text" w:hAnsi="High Tower Text" w:cs="High Tower Text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sz w:val="28"/>
          <w:szCs w:val="28"/>
        </w:rPr>
        <w:t xml:space="preserve">Please view power point- My pupils love this poet and story writer.  Are you familiar with </w:t>
      </w:r>
      <w:r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 xml:space="preserve">We </w:t>
      </w:r>
      <w:proofErr w:type="gramStart"/>
      <w:r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>are</w:t>
      </w:r>
      <w:proofErr w:type="gramEnd"/>
      <w:r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 xml:space="preserve"> Going on A </w:t>
      </w:r>
      <w:r w:rsidR="36CB2CC9"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>B</w:t>
      </w:r>
      <w:r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>ear Hunt</w:t>
      </w:r>
      <w:r w:rsidRPr="63C81AE0">
        <w:rPr>
          <w:rFonts w:ascii="High Tower Text" w:eastAsia="High Tower Text" w:hAnsi="High Tower Text" w:cs="High Tower Text"/>
          <w:sz w:val="28"/>
          <w:szCs w:val="28"/>
        </w:rPr>
        <w:t xml:space="preserve"> story?  My boys enjoyed it as babies.  Oliver created </w:t>
      </w:r>
      <w:r w:rsidR="30ED56D6" w:rsidRPr="63C81AE0">
        <w:rPr>
          <w:rFonts w:ascii="High Tower Text" w:eastAsia="High Tower Text" w:hAnsi="High Tower Text" w:cs="High Tower Text"/>
          <w:sz w:val="28"/>
          <w:szCs w:val="28"/>
        </w:rPr>
        <w:t xml:space="preserve">the </w:t>
      </w:r>
      <w:proofErr w:type="spellStart"/>
      <w:r w:rsidR="03259BCF" w:rsidRPr="63C81AE0">
        <w:rPr>
          <w:rFonts w:ascii="High Tower Text" w:eastAsia="High Tower Text" w:hAnsi="High Tower Text" w:cs="High Tower Text"/>
          <w:sz w:val="28"/>
          <w:szCs w:val="28"/>
        </w:rPr>
        <w:t>P</w:t>
      </w:r>
      <w:r w:rsidR="30ED56D6" w:rsidRPr="63C81AE0">
        <w:rPr>
          <w:rFonts w:ascii="High Tower Text" w:eastAsia="High Tower Text" w:hAnsi="High Tower Text" w:cs="High Tower Text"/>
          <w:sz w:val="28"/>
          <w:szCs w:val="28"/>
        </w:rPr>
        <w:t>owerpoint</w:t>
      </w:r>
      <w:proofErr w:type="spellEnd"/>
      <w:r w:rsidR="30ED56D6" w:rsidRPr="63C81AE0">
        <w:rPr>
          <w:rFonts w:ascii="High Tower Text" w:eastAsia="High Tower Text" w:hAnsi="High Tower Text" w:cs="High Tower Text"/>
          <w:sz w:val="28"/>
          <w:szCs w:val="28"/>
        </w:rPr>
        <w:t xml:space="preserve"> for a poetry homework he had.  </w:t>
      </w:r>
      <w:r w:rsidR="00776CE1">
        <w:rPr>
          <w:rFonts w:ascii="High Tower Text" w:eastAsia="High Tower Text" w:hAnsi="High Tower Text" w:cs="High Tower Text"/>
          <w:sz w:val="28"/>
          <w:szCs w:val="28"/>
        </w:rPr>
        <w:t xml:space="preserve">(view this in </w:t>
      </w:r>
      <w:proofErr w:type="gramStart"/>
      <w:r w:rsidR="00776CE1">
        <w:rPr>
          <w:rFonts w:ascii="High Tower Text" w:eastAsia="High Tower Text" w:hAnsi="High Tower Text" w:cs="High Tower Text"/>
          <w:sz w:val="28"/>
          <w:szCs w:val="28"/>
        </w:rPr>
        <w:t>downloads)</w:t>
      </w:r>
      <w:r w:rsidR="30ED56D6" w:rsidRPr="63C81AE0">
        <w:rPr>
          <w:rFonts w:ascii="High Tower Text" w:eastAsia="High Tower Text" w:hAnsi="High Tower Text" w:cs="High Tower Text"/>
          <w:sz w:val="28"/>
          <w:szCs w:val="28"/>
        </w:rPr>
        <w:t>We</w:t>
      </w:r>
      <w:proofErr w:type="gramEnd"/>
      <w:r w:rsidR="30ED56D6" w:rsidRPr="63C81AE0">
        <w:rPr>
          <w:rFonts w:ascii="High Tower Text" w:eastAsia="High Tower Text" w:hAnsi="High Tower Text" w:cs="High Tower Text"/>
          <w:sz w:val="28"/>
          <w:szCs w:val="28"/>
        </w:rPr>
        <w:t xml:space="preserve"> decided to do some research on Michael Rosen and found out lots of interesting information.  His views on teaching poetry, given in an interview</w:t>
      </w:r>
      <w:r w:rsidR="401F82AA" w:rsidRPr="63C81AE0">
        <w:rPr>
          <w:rFonts w:ascii="High Tower Text" w:eastAsia="High Tower Text" w:hAnsi="High Tower Text" w:cs="High Tower Text"/>
          <w:sz w:val="28"/>
          <w:szCs w:val="28"/>
        </w:rPr>
        <w:t xml:space="preserve"> were refreshing and reassuring- read to find out! </w:t>
      </w:r>
    </w:p>
    <w:p w14:paraId="4BE5D492" w14:textId="370F3744" w:rsidR="401F82AA" w:rsidRDefault="401F82AA" w:rsidP="63C81AE0">
      <w:pPr>
        <w:ind w:left="360"/>
        <w:rPr>
          <w:rFonts w:ascii="High Tower Text" w:eastAsia="High Tower Text" w:hAnsi="High Tower Text" w:cs="High Tower Text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sz w:val="28"/>
          <w:szCs w:val="28"/>
        </w:rPr>
        <w:t>Watch three of his poem readings- perhaps the ones Oliver focused on- Which ones can you connect with/identify yourself with?  His has brilliant facial expression</w:t>
      </w:r>
      <w:r w:rsidR="1B80002E" w:rsidRPr="63C81AE0">
        <w:rPr>
          <w:rFonts w:ascii="High Tower Text" w:eastAsia="High Tower Text" w:hAnsi="High Tower Text" w:cs="High Tower Text"/>
          <w:sz w:val="28"/>
          <w:szCs w:val="28"/>
        </w:rPr>
        <w:t xml:space="preserve">s!  </w:t>
      </w:r>
      <w:r w:rsidR="35B13724" w:rsidRPr="63C81AE0">
        <w:rPr>
          <w:rFonts w:ascii="High Tower Text" w:eastAsia="High Tower Text" w:hAnsi="High Tower Text" w:cs="High Tower Text"/>
          <w:sz w:val="28"/>
          <w:szCs w:val="28"/>
        </w:rPr>
        <w:t>His power point has hyperlinks to take you straight to the poems he enjoyed.</w:t>
      </w:r>
    </w:p>
    <w:p w14:paraId="3AF64B2A" w14:textId="697CD4D3" w:rsidR="04633CAB" w:rsidRDefault="04633CAB" w:rsidP="63C81AE0">
      <w:pPr>
        <w:ind w:left="360"/>
        <w:rPr>
          <w:rFonts w:ascii="High Tower Text" w:eastAsia="High Tower Text" w:hAnsi="High Tower Text" w:cs="High Tower Text"/>
          <w:sz w:val="28"/>
          <w:szCs w:val="28"/>
        </w:rPr>
      </w:pPr>
    </w:p>
    <w:p w14:paraId="5EAD0D92" w14:textId="15C210BE" w:rsidR="4E826386" w:rsidRDefault="1B80002E" w:rsidP="04633CAB">
      <w:pPr>
        <w:ind w:left="360"/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Have a go at creating your own Learning from home poem – using his style perhaps? </w:t>
      </w:r>
      <w:r w:rsidR="306814FA"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</w:t>
      </w:r>
    </w:p>
    <w:p w14:paraId="3570B189" w14:textId="0FFB4276" w:rsidR="04633CAB" w:rsidRDefault="4023217A" w:rsidP="7CA2AA9C">
      <w:pPr>
        <w:ind w:left="360"/>
        <w:rPr>
          <w:rFonts w:ascii="High Tower Text" w:eastAsia="High Tower Text" w:hAnsi="High Tower Text" w:cs="High Tower Text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2BD57ADD" wp14:editId="2D7F6509">
            <wp:extent cx="2878666" cy="1619250"/>
            <wp:effectExtent l="0" t="0" r="0" b="0"/>
            <wp:docPr id="1221440639" name="Picture 122144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666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71726F">
        <w:t xml:space="preserve">   </w:t>
      </w:r>
    </w:p>
    <w:p w14:paraId="740F7609" w14:textId="0057EB35" w:rsidR="04633CAB" w:rsidRDefault="7571726F" w:rsidP="7CA2AA9C">
      <w:pPr>
        <w:ind w:left="360"/>
        <w:rPr>
          <w:rFonts w:ascii="High Tower Text" w:eastAsia="High Tower Text" w:hAnsi="High Tower Text" w:cs="High Tower Text"/>
          <w:sz w:val="28"/>
          <w:szCs w:val="28"/>
        </w:rPr>
      </w:pPr>
      <w:r w:rsidRPr="7CA2AA9C">
        <w:rPr>
          <w:sz w:val="28"/>
          <w:szCs w:val="28"/>
        </w:rPr>
        <w:lastRenderedPageBreak/>
        <w:t xml:space="preserve">   </w:t>
      </w:r>
      <w:hyperlink r:id="rId10">
        <w:r w:rsidRPr="7CA2AA9C">
          <w:rPr>
            <w:rStyle w:val="Hyperlink"/>
            <w:rFonts w:ascii="High Tower Text" w:eastAsia="High Tower Text" w:hAnsi="High Tower Text" w:cs="High Tower Text"/>
            <w:sz w:val="28"/>
            <w:szCs w:val="28"/>
          </w:rPr>
          <w:t>Michael Rosen Website link</w:t>
        </w:r>
      </w:hyperlink>
      <w:r w:rsidR="2F79AD5B" w:rsidRPr="7CA2AA9C">
        <w:rPr>
          <w:rFonts w:ascii="High Tower Text" w:eastAsia="High Tower Text" w:hAnsi="High Tower Text" w:cs="High Tower Text"/>
          <w:sz w:val="28"/>
          <w:szCs w:val="28"/>
        </w:rPr>
        <w:t xml:space="preserve">   (control &amp; click to follow link)</w:t>
      </w:r>
    </w:p>
    <w:p w14:paraId="1947B450" w14:textId="4495EB61" w:rsidR="04633CAB" w:rsidRDefault="04633CAB" w:rsidP="04633CAB">
      <w:pPr>
        <w:ind w:left="360"/>
        <w:rPr>
          <w:rFonts w:ascii="High Tower Text" w:eastAsia="High Tower Text" w:hAnsi="High Tower Text" w:cs="High Tower Text"/>
          <w:b/>
          <w:bCs/>
          <w:sz w:val="28"/>
          <w:szCs w:val="28"/>
        </w:rPr>
      </w:pPr>
    </w:p>
    <w:p w14:paraId="7F66A8CE" w14:textId="4859B1A3" w:rsidR="1B80002E" w:rsidRDefault="1B80002E" w:rsidP="04633CAB">
      <w:pPr>
        <w:pStyle w:val="ListParagraph"/>
        <w:numPr>
          <w:ilvl w:val="0"/>
          <w:numId w:val="1"/>
        </w:num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</w:t>
      </w:r>
      <w:r w:rsidRPr="7CA2AA9C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Grammar- </w:t>
      </w:r>
      <w:r w:rsidR="19058910" w:rsidRPr="7CA2AA9C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Punctuation tasks</w:t>
      </w:r>
      <w:r w:rsidR="5341A2D0" w:rsidRPr="7CA2AA9C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-</w:t>
      </w:r>
    </w:p>
    <w:p w14:paraId="36DE9F87" w14:textId="66B3B563" w:rsidR="5341A2D0" w:rsidRDefault="5341A2D0" w:rsidP="7CA2AA9C">
      <w:pPr>
        <w:ind w:left="360"/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Please see downloads for these documents</w:t>
      </w:r>
      <w:r w:rsidR="0BAA4094"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- </w:t>
      </w:r>
      <w:proofErr w:type="spellStart"/>
      <w:proofErr w:type="gramStart"/>
      <w:r w:rsidR="47C45BB9"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T</w:t>
      </w:r>
      <w:r w:rsidR="0BAA4094"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winkl</w:t>
      </w:r>
      <w:proofErr w:type="spellEnd"/>
      <w:r w:rsidR="0BAA4094"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 .</w:t>
      </w:r>
      <w:proofErr w:type="gramEnd"/>
      <w:r w:rsidR="2EDA317C"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 </w:t>
      </w:r>
    </w:p>
    <w:p w14:paraId="1A85A36D" w14:textId="66239679" w:rsidR="2EDA317C" w:rsidRDefault="2EDA317C" w:rsidP="63C81AE0">
      <w:pPr>
        <w:ind w:left="360"/>
        <w:rPr>
          <w:rFonts w:ascii="High Tower Text" w:eastAsia="High Tower Text" w:hAnsi="High Tower Text" w:cs="High Tower Text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sz w:val="28"/>
          <w:szCs w:val="28"/>
        </w:rPr>
        <w:t>I am uploading grammar tests fro</w:t>
      </w:r>
      <w:r w:rsidR="1D5F85C3" w:rsidRPr="63C81AE0">
        <w:rPr>
          <w:rFonts w:ascii="High Tower Text" w:eastAsia="High Tower Text" w:hAnsi="High Tower Text" w:cs="High Tower Text"/>
          <w:sz w:val="28"/>
          <w:szCs w:val="28"/>
        </w:rPr>
        <w:t xml:space="preserve">m </w:t>
      </w:r>
      <w:proofErr w:type="spellStart"/>
      <w:r w:rsidR="1D5F85C3" w:rsidRPr="63C81AE0">
        <w:rPr>
          <w:rFonts w:ascii="High Tower Text" w:eastAsia="High Tower Text" w:hAnsi="High Tower Text" w:cs="High Tower Text"/>
          <w:sz w:val="28"/>
          <w:szCs w:val="28"/>
        </w:rPr>
        <w:t>Twinkl</w:t>
      </w:r>
      <w:proofErr w:type="spellEnd"/>
      <w:r w:rsidRPr="63C81AE0">
        <w:rPr>
          <w:rFonts w:ascii="High Tower Text" w:eastAsia="High Tower Text" w:hAnsi="High Tower Text" w:cs="High Tower Text"/>
          <w:sz w:val="28"/>
          <w:szCs w:val="28"/>
        </w:rPr>
        <w:t>- these incorporate a range of skills.  These will be helpful for your child’s P6 year.</w:t>
      </w:r>
      <w:r w:rsidR="1FF4F63D" w:rsidRPr="63C81AE0">
        <w:rPr>
          <w:rFonts w:ascii="High Tower Text" w:eastAsia="High Tower Text" w:hAnsi="High Tower Text" w:cs="High Tower Text"/>
          <w:sz w:val="28"/>
          <w:szCs w:val="28"/>
        </w:rPr>
        <w:t xml:space="preserve"> Answers are included.</w:t>
      </w:r>
    </w:p>
    <w:p w14:paraId="39F77D8A" w14:textId="1DCDB72B" w:rsidR="1B80002E" w:rsidRDefault="1B80002E" w:rsidP="04633CAB">
      <w:pPr>
        <w:ind w:left="360"/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</w:t>
      </w:r>
    </w:p>
    <w:p w14:paraId="58BE3F16" w14:textId="79909D47" w:rsidR="04633CAB" w:rsidRDefault="04633CAB" w:rsidP="04633CAB">
      <w:pPr>
        <w:ind w:left="360"/>
        <w:rPr>
          <w:rFonts w:ascii="High Tower Text" w:eastAsia="High Tower Text" w:hAnsi="High Tower Text" w:cs="High Tower Text"/>
          <w:b/>
          <w:bCs/>
          <w:sz w:val="28"/>
          <w:szCs w:val="28"/>
        </w:rPr>
      </w:pPr>
    </w:p>
    <w:p w14:paraId="725A5149" w14:textId="5897BE2F" w:rsidR="57E9C87F" w:rsidRDefault="57E9C87F" w:rsidP="7CA2AA9C">
      <w:pPr>
        <w:pStyle w:val="ListParagraph"/>
        <w:numPr>
          <w:ilvl w:val="0"/>
          <w:numId w:val="1"/>
        </w:num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</w:t>
      </w:r>
      <w:proofErr w:type="gramStart"/>
      <w:r w:rsidR="1B80002E" w:rsidRPr="7CA2AA9C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Spellings</w:t>
      </w:r>
      <w:r w:rsidR="37C2C01D" w:rsidRPr="7CA2AA9C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  </w:t>
      </w:r>
      <w:r w:rsidR="067E0157" w:rsidRPr="7CA2AA9C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-</w:t>
      </w:r>
      <w:proofErr w:type="gramEnd"/>
      <w:r w:rsidR="067E0157" w:rsidRPr="7CA2AA9C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 focus- Mental Health and feelings </w:t>
      </w:r>
    </w:p>
    <w:p w14:paraId="2725CC88" w14:textId="5EE0A611" w:rsidR="067E0157" w:rsidRDefault="067E0157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>Can you sort these spellings into</w:t>
      </w:r>
      <w:r w:rsidR="29180BC6"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three </w:t>
      </w:r>
      <w:r w:rsidR="383EC419"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>groups?</w:t>
      </w:r>
    </w:p>
    <w:p w14:paraId="1156EC78" w14:textId="4940C504" w:rsidR="29180BC6" w:rsidRDefault="29180BC6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POSITIVE FEELINGS</w:t>
      </w:r>
    </w:p>
    <w:p w14:paraId="2315ABB0" w14:textId="5C4FA15A" w:rsidR="29180BC6" w:rsidRDefault="29180BC6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NEGATIVE FEELINGS</w:t>
      </w:r>
      <w:r w:rsidR="4D883525"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... </w:t>
      </w:r>
    </w:p>
    <w:p w14:paraId="18B7F386" w14:textId="649B7ACB" w:rsidR="3B22CA45" w:rsidRDefault="3B22CA45" w:rsidP="63C81AE0">
      <w:pPr>
        <w:rPr>
          <w:rFonts w:ascii="High Tower Text" w:eastAsia="High Tower Text" w:hAnsi="High Tower Text" w:cs="High Tower Text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  <w:u w:val="single"/>
        </w:rPr>
        <w:t>REMEMBER</w:t>
      </w:r>
      <w:r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</w:t>
      </w:r>
      <w:r w:rsidR="4D883525"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>t</w:t>
      </w:r>
      <w:r w:rsidR="4D883525" w:rsidRPr="63C81AE0">
        <w:rPr>
          <w:rFonts w:ascii="High Tower Text" w:eastAsia="High Tower Text" w:hAnsi="High Tower Text" w:cs="High Tower Text"/>
          <w:sz w:val="28"/>
          <w:szCs w:val="28"/>
        </w:rPr>
        <w:t>hese can vary, depending on your situation- it can be good to be hesitant if asked to do</w:t>
      </w:r>
      <w:r w:rsidR="49E914EE" w:rsidRPr="63C81AE0">
        <w:rPr>
          <w:rFonts w:ascii="High Tower Text" w:eastAsia="High Tower Text" w:hAnsi="High Tower Text" w:cs="High Tower Text"/>
          <w:sz w:val="28"/>
          <w:szCs w:val="28"/>
        </w:rPr>
        <w:t xml:space="preserve"> </w:t>
      </w:r>
      <w:r w:rsidR="4D883525" w:rsidRPr="63C81AE0">
        <w:rPr>
          <w:rFonts w:ascii="High Tower Text" w:eastAsia="High Tower Text" w:hAnsi="High Tower Text" w:cs="High Tower Text"/>
          <w:sz w:val="28"/>
          <w:szCs w:val="28"/>
        </w:rPr>
        <w:t>something wrong, but it may not be good to be hesitant to follow good, safe advice from a parent for example.  Discuss each of the words- how do you vi</w:t>
      </w:r>
      <w:r w:rsidR="7C2DA298" w:rsidRPr="63C81AE0">
        <w:rPr>
          <w:rFonts w:ascii="High Tower Text" w:eastAsia="High Tower Text" w:hAnsi="High Tower Text" w:cs="High Tower Text"/>
          <w:sz w:val="28"/>
          <w:szCs w:val="28"/>
        </w:rPr>
        <w:t>ew these words?  Can they go into the other group and when?</w:t>
      </w:r>
    </w:p>
    <w:p w14:paraId="32226367" w14:textId="2CA5AEA7" w:rsidR="7CA2AA9C" w:rsidRDefault="7CA2AA9C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</w:p>
    <w:p w14:paraId="0EDF5279" w14:textId="0ED5B246" w:rsidR="29180BC6" w:rsidRDefault="29180BC6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Irritated</w:t>
      </w:r>
    </w:p>
    <w:p w14:paraId="4F122DDA" w14:textId="4F24EC32" w:rsidR="29180BC6" w:rsidRDefault="29180BC6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Elated</w:t>
      </w:r>
    </w:p>
    <w:p w14:paraId="04B8F6F4" w14:textId="3C376A20" w:rsidR="29180BC6" w:rsidRDefault="29180BC6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Joyous</w:t>
      </w:r>
    </w:p>
    <w:p w14:paraId="0F81D402" w14:textId="3FDE2EB8" w:rsidR="29180BC6" w:rsidRDefault="29180BC6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Exasperated</w:t>
      </w:r>
    </w:p>
    <w:p w14:paraId="07B4DA5C" w14:textId="0B07FB40" w:rsidR="29180BC6" w:rsidRDefault="29180BC6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Overwhelmed</w:t>
      </w:r>
    </w:p>
    <w:p w14:paraId="24EAA927" w14:textId="7E687ED5" w:rsidR="29180BC6" w:rsidRDefault="29180BC6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Victorious </w:t>
      </w:r>
    </w:p>
    <w:p w14:paraId="0238E59E" w14:textId="37E0142D" w:rsidR="29180BC6" w:rsidRDefault="29180BC6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Despondent</w:t>
      </w:r>
    </w:p>
    <w:p w14:paraId="4A3264B9" w14:textId="189997DB" w:rsidR="29180BC6" w:rsidRDefault="29180BC6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Hesitant</w:t>
      </w:r>
    </w:p>
    <w:p w14:paraId="1575A6F8" w14:textId="62E180E3" w:rsidR="29180BC6" w:rsidRDefault="29180BC6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Impatient</w:t>
      </w:r>
    </w:p>
    <w:p w14:paraId="2B299082" w14:textId="4B0E43A9" w:rsidR="5B6D3588" w:rsidRDefault="5B6D3588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lastRenderedPageBreak/>
        <w:t>I</w:t>
      </w:r>
      <w:r w:rsidR="29180BC6"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ntolerant</w:t>
      </w:r>
    </w:p>
    <w:p w14:paraId="6BC1DDE9" w14:textId="24639FE4" w:rsidR="2EE4E9A1" w:rsidRDefault="2EE4E9A1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32A6707">
        <w:rPr>
          <w:rFonts w:ascii="High Tower Text" w:eastAsia="High Tower Text" w:hAnsi="High Tower Text" w:cs="High Tower Text"/>
          <w:b/>
          <w:bCs/>
          <w:sz w:val="28"/>
          <w:szCs w:val="28"/>
        </w:rPr>
        <w:t>Satisf</w:t>
      </w:r>
      <w:r w:rsidR="7B59FAD1" w:rsidRPr="732A6707">
        <w:rPr>
          <w:rFonts w:ascii="High Tower Text" w:eastAsia="High Tower Text" w:hAnsi="High Tower Text" w:cs="High Tower Text"/>
          <w:b/>
          <w:bCs/>
          <w:sz w:val="28"/>
          <w:szCs w:val="28"/>
        </w:rPr>
        <w:t>i</w:t>
      </w:r>
      <w:r w:rsidRPr="732A6707">
        <w:rPr>
          <w:rFonts w:ascii="High Tower Text" w:eastAsia="High Tower Text" w:hAnsi="High Tower Text" w:cs="High Tower Text"/>
          <w:b/>
          <w:bCs/>
          <w:sz w:val="28"/>
          <w:szCs w:val="28"/>
        </w:rPr>
        <w:t>ed</w:t>
      </w:r>
    </w:p>
    <w:p w14:paraId="6DAF42A6" w14:textId="1EB5D9A0" w:rsidR="1BF6646B" w:rsidRDefault="1BF6646B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D</w:t>
      </w:r>
      <w:r w:rsidR="2EE4E9A1"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isappointed</w:t>
      </w:r>
    </w:p>
    <w:p w14:paraId="638EAE9F" w14:textId="3BE85C1F" w:rsidR="2EE4E9A1" w:rsidRDefault="2EE4E9A1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Relieved</w:t>
      </w:r>
    </w:p>
    <w:p w14:paraId="50044AD5" w14:textId="228A8AF7" w:rsidR="2EE4E9A1" w:rsidRDefault="2EE4E9A1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Courageous</w:t>
      </w:r>
    </w:p>
    <w:p w14:paraId="558D6CA8" w14:textId="5588BC41" w:rsidR="4A8BF242" w:rsidRDefault="4A8BF242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U</w:t>
      </w:r>
      <w:r w:rsidR="2EE4E9A1"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ncomfortable</w:t>
      </w:r>
    </w:p>
    <w:p w14:paraId="1F14E5C0" w14:textId="34BB0182" w:rsidR="7CA2AA9C" w:rsidRDefault="2EE4E9A1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0FF339D4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Determined </w:t>
      </w:r>
    </w:p>
    <w:p w14:paraId="6CF7B72D" w14:textId="7125202F" w:rsidR="2EE4E9A1" w:rsidRDefault="2EE4E9A1" w:rsidP="63C81AE0">
      <w:pPr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  <w:u w:val="single"/>
        </w:rPr>
      </w:pPr>
      <w:r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  <w:u w:val="single"/>
        </w:rPr>
        <w:t>Can you add four more words- two to each set.</w:t>
      </w:r>
      <w:r w:rsidR="490C4D88"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  <w:u w:val="single"/>
        </w:rPr>
        <w:t xml:space="preserve"> </w:t>
      </w:r>
    </w:p>
    <w:p w14:paraId="26DCD480" w14:textId="3C391588" w:rsidR="490C4D88" w:rsidRDefault="490C4D88" w:rsidP="63C81AE0">
      <w:pPr>
        <w:rPr>
          <w:rFonts w:ascii="High Tower Text" w:eastAsia="High Tower Text" w:hAnsi="High Tower Text" w:cs="High Tower Text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sz w:val="28"/>
          <w:szCs w:val="28"/>
        </w:rPr>
        <w:t>Test child and allow child to also test adult on spellings.</w:t>
      </w:r>
    </w:p>
    <w:p w14:paraId="6539B91E" w14:textId="160C2DF1" w:rsidR="04633CAB" w:rsidRDefault="04633CAB" w:rsidP="04633CAB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</w:p>
    <w:p w14:paraId="23262C6D" w14:textId="520AC3FA" w:rsidR="37C2C01D" w:rsidRDefault="37C2C01D" w:rsidP="7CA2AA9C">
      <w:pPr>
        <w:pStyle w:val="ListParagraph"/>
        <w:numPr>
          <w:ilvl w:val="0"/>
          <w:numId w:val="1"/>
        </w:num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Reading- Book </w:t>
      </w:r>
      <w:r w:rsidR="4064D032" w:rsidRPr="7CA2AA9C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P</w:t>
      </w:r>
      <w:r w:rsidRPr="7CA2AA9C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ost</w:t>
      </w:r>
      <w:r w:rsidR="53739F53" w:rsidRPr="7CA2AA9C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 </w:t>
      </w:r>
    </w:p>
    <w:p w14:paraId="546446A0" w14:textId="40D7359B" w:rsidR="53739F53" w:rsidRDefault="53739F53" w:rsidP="63C81AE0">
      <w:pPr>
        <w:rPr>
          <w:rFonts w:ascii="High Tower Text" w:eastAsia="High Tower Text" w:hAnsi="High Tower Text" w:cs="High Tower Text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sz w:val="28"/>
          <w:szCs w:val="28"/>
        </w:rPr>
        <w:t xml:space="preserve">Can you record a </w:t>
      </w:r>
      <w:r w:rsidR="69DD1E56" w:rsidRPr="63C81AE0">
        <w:rPr>
          <w:rFonts w:ascii="High Tower Text" w:eastAsia="High Tower Text" w:hAnsi="High Tower Text" w:cs="High Tower Text"/>
          <w:sz w:val="28"/>
          <w:szCs w:val="28"/>
        </w:rPr>
        <w:t>one/</w:t>
      </w:r>
      <w:proofErr w:type="gramStart"/>
      <w:r w:rsidR="69DD1E56" w:rsidRPr="63C81AE0">
        <w:rPr>
          <w:rFonts w:ascii="High Tower Text" w:eastAsia="High Tower Text" w:hAnsi="High Tower Text" w:cs="High Tower Text"/>
          <w:sz w:val="28"/>
          <w:szCs w:val="28"/>
        </w:rPr>
        <w:t xml:space="preserve">two </w:t>
      </w:r>
      <w:r w:rsidRPr="63C81AE0">
        <w:rPr>
          <w:rFonts w:ascii="High Tower Text" w:eastAsia="High Tower Text" w:hAnsi="High Tower Text" w:cs="High Tower Text"/>
          <w:sz w:val="28"/>
          <w:szCs w:val="28"/>
        </w:rPr>
        <w:t>minute</w:t>
      </w:r>
      <w:proofErr w:type="gramEnd"/>
      <w:r w:rsidRPr="63C81AE0">
        <w:rPr>
          <w:rFonts w:ascii="High Tower Text" w:eastAsia="High Tower Text" w:hAnsi="High Tower Text" w:cs="High Tower Text"/>
          <w:sz w:val="28"/>
          <w:szCs w:val="28"/>
        </w:rPr>
        <w:t xml:space="preserve"> video of you with your </w:t>
      </w:r>
      <w:proofErr w:type="spellStart"/>
      <w:r w:rsidRPr="63C81AE0">
        <w:rPr>
          <w:rFonts w:ascii="High Tower Text" w:eastAsia="High Tower Text" w:hAnsi="High Tower Text" w:cs="High Tower Text"/>
          <w:sz w:val="28"/>
          <w:szCs w:val="28"/>
        </w:rPr>
        <w:t>favourite</w:t>
      </w:r>
      <w:proofErr w:type="spellEnd"/>
      <w:r w:rsidRPr="63C81AE0">
        <w:rPr>
          <w:rFonts w:ascii="High Tower Text" w:eastAsia="High Tower Text" w:hAnsi="High Tower Text" w:cs="High Tower Text"/>
          <w:sz w:val="28"/>
          <w:szCs w:val="28"/>
        </w:rPr>
        <w:t xml:space="preserve"> book,</w:t>
      </w:r>
      <w:r w:rsidR="4CB14DDD" w:rsidRPr="63C81AE0">
        <w:rPr>
          <w:rFonts w:ascii="High Tower Text" w:eastAsia="High Tower Text" w:hAnsi="High Tower Text" w:cs="High Tower Text"/>
          <w:sz w:val="28"/>
          <w:szCs w:val="28"/>
        </w:rPr>
        <w:t xml:space="preserve"> </w:t>
      </w:r>
      <w:r w:rsidRPr="63C81AE0">
        <w:rPr>
          <w:rFonts w:ascii="High Tower Text" w:eastAsia="High Tower Text" w:hAnsi="High Tower Text" w:cs="High Tower Text"/>
          <w:sz w:val="28"/>
          <w:szCs w:val="28"/>
        </w:rPr>
        <w:t xml:space="preserve">sharing why it is your </w:t>
      </w:r>
      <w:proofErr w:type="spellStart"/>
      <w:r w:rsidRPr="63C81AE0">
        <w:rPr>
          <w:rFonts w:ascii="High Tower Text" w:eastAsia="High Tower Text" w:hAnsi="High Tower Text" w:cs="High Tower Text"/>
          <w:sz w:val="28"/>
          <w:szCs w:val="28"/>
        </w:rPr>
        <w:t>fav</w:t>
      </w:r>
      <w:r w:rsidR="7037726B" w:rsidRPr="63C81AE0">
        <w:rPr>
          <w:rFonts w:ascii="High Tower Text" w:eastAsia="High Tower Text" w:hAnsi="High Tower Text" w:cs="High Tower Text"/>
          <w:sz w:val="28"/>
          <w:szCs w:val="28"/>
        </w:rPr>
        <w:t>ourite</w:t>
      </w:r>
      <w:proofErr w:type="spellEnd"/>
      <w:r w:rsidRPr="63C81AE0">
        <w:rPr>
          <w:rFonts w:ascii="High Tower Text" w:eastAsia="High Tower Text" w:hAnsi="High Tower Text" w:cs="High Tower Text"/>
          <w:sz w:val="28"/>
          <w:szCs w:val="28"/>
        </w:rPr>
        <w:t>, characters in the book and something interesting about the author?  Don’t f</w:t>
      </w:r>
      <w:r w:rsidR="3699BCF3" w:rsidRPr="63C81AE0">
        <w:rPr>
          <w:rFonts w:ascii="High Tower Text" w:eastAsia="High Tower Text" w:hAnsi="High Tower Text" w:cs="High Tower Text"/>
          <w:sz w:val="28"/>
          <w:szCs w:val="28"/>
        </w:rPr>
        <w:t>o</w:t>
      </w:r>
      <w:r w:rsidRPr="63C81AE0">
        <w:rPr>
          <w:rFonts w:ascii="High Tower Text" w:eastAsia="High Tower Text" w:hAnsi="High Tower Text" w:cs="High Tower Text"/>
          <w:sz w:val="28"/>
          <w:szCs w:val="28"/>
        </w:rPr>
        <w:t xml:space="preserve">rget to hit </w:t>
      </w:r>
      <w:r w:rsidR="5FD0575B" w:rsidRPr="63C81AE0">
        <w:rPr>
          <w:rFonts w:ascii="High Tower Text" w:eastAsia="High Tower Text" w:hAnsi="High Tower Text" w:cs="High Tower Text"/>
          <w:sz w:val="28"/>
          <w:szCs w:val="28"/>
        </w:rPr>
        <w:t>‘</w:t>
      </w:r>
      <w:r w:rsidR="5DF0EEC4" w:rsidRPr="63C81AE0">
        <w:rPr>
          <w:rFonts w:ascii="High Tower Text" w:eastAsia="High Tower Text" w:hAnsi="High Tower Text" w:cs="High Tower Text"/>
          <w:sz w:val="28"/>
          <w:szCs w:val="28"/>
        </w:rPr>
        <w:t>SEND’</w:t>
      </w:r>
      <w:r w:rsidRPr="63C81AE0">
        <w:rPr>
          <w:rFonts w:ascii="High Tower Text" w:eastAsia="High Tower Text" w:hAnsi="High Tower Text" w:cs="High Tower Text"/>
          <w:sz w:val="28"/>
          <w:szCs w:val="28"/>
        </w:rPr>
        <w:t xml:space="preserve"> to my </w:t>
      </w:r>
      <w:proofErr w:type="gramStart"/>
      <w:r w:rsidRPr="63C81AE0">
        <w:rPr>
          <w:rFonts w:ascii="High Tower Text" w:eastAsia="High Tower Text" w:hAnsi="High Tower Text" w:cs="High Tower Text"/>
          <w:sz w:val="28"/>
          <w:szCs w:val="28"/>
        </w:rPr>
        <w:t>em</w:t>
      </w:r>
      <w:r w:rsidR="18E347B7" w:rsidRPr="63C81AE0">
        <w:rPr>
          <w:rFonts w:ascii="High Tower Text" w:eastAsia="High Tower Text" w:hAnsi="High Tower Text" w:cs="High Tower Text"/>
          <w:sz w:val="28"/>
          <w:szCs w:val="28"/>
        </w:rPr>
        <w:t>ail!</w:t>
      </w:r>
      <w:r w:rsidR="121E9FC0" w:rsidRPr="63C81AE0">
        <w:rPr>
          <w:rFonts w:ascii="Segoe UI Emoji" w:eastAsia="Segoe UI Emoji" w:hAnsi="Segoe UI Emoji" w:cs="Segoe UI Emoji"/>
          <w:sz w:val="28"/>
          <w:szCs w:val="28"/>
        </w:rPr>
        <w:t>😁</w:t>
      </w:r>
      <w:proofErr w:type="gramEnd"/>
    </w:p>
    <w:p w14:paraId="783B2B61" w14:textId="0C4A5A49" w:rsidR="03788F90" w:rsidRDefault="03788F90" w:rsidP="7CA2AA9C">
      <w:pPr>
        <w:ind w:left="2160" w:firstLine="720"/>
        <w:rPr>
          <w:rFonts w:ascii="Lucida Calligraphy" w:eastAsia="Lucida Calligraphy" w:hAnsi="Lucida Calligraphy" w:cs="Lucida Calligraphy"/>
          <w:b/>
          <w:bCs/>
          <w:sz w:val="28"/>
          <w:szCs w:val="28"/>
        </w:rPr>
      </w:pPr>
      <w:r w:rsidRPr="7CA2AA9C">
        <w:rPr>
          <w:rFonts w:ascii="Lucida Calligraphy" w:eastAsia="Lucida Calligraphy" w:hAnsi="Lucida Calligraphy" w:cs="Lucida Calligraphy"/>
          <w:b/>
          <w:bCs/>
          <w:sz w:val="28"/>
          <w:szCs w:val="28"/>
        </w:rPr>
        <w:t>cfulton436@c2kni.net</w:t>
      </w:r>
    </w:p>
    <w:p w14:paraId="40B66903" w14:textId="1E7668DC" w:rsidR="2113E030" w:rsidRDefault="2113E030" w:rsidP="63C81AE0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</w:p>
    <w:p w14:paraId="3A3005D6" w14:textId="437483DC" w:rsidR="241BA8F2" w:rsidRDefault="241BA8F2" w:rsidP="04633CAB">
      <w:pPr>
        <w:pStyle w:val="ListParagraph"/>
        <w:numPr>
          <w:ilvl w:val="0"/>
          <w:numId w:val="3"/>
        </w:num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  <w:r w:rsidRPr="04633CAB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 </w:t>
      </w:r>
      <w:r w:rsidR="0F79D56C" w:rsidRPr="04633CAB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Numeracy </w:t>
      </w:r>
    </w:p>
    <w:p w14:paraId="688F36B2" w14:textId="05706644" w:rsidR="4182ABA4" w:rsidRDefault="0F79D56C" w:rsidP="04633CAB">
      <w:p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  <w:r w:rsidRPr="732A6707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Number work and </w:t>
      </w:r>
      <w:r w:rsidR="00F7F7FF" w:rsidRPr="732A6707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P</w:t>
      </w:r>
      <w:r w:rsidRPr="732A6707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rob</w:t>
      </w:r>
      <w:r w:rsidR="73AE67D4" w:rsidRPr="732A6707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lem</w:t>
      </w:r>
      <w:r w:rsidRPr="732A6707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 solving</w:t>
      </w:r>
      <w:r w:rsidR="6517DF11" w:rsidRPr="732A6707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- see downloads</w:t>
      </w:r>
    </w:p>
    <w:p w14:paraId="4A840E6B" w14:textId="69EFB233" w:rsidR="42D48E86" w:rsidRDefault="42D48E86" w:rsidP="63C81AE0">
      <w:pPr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sz w:val="28"/>
          <w:szCs w:val="28"/>
        </w:rPr>
        <w:t>Tasks this week cover a variety of skills- number, add</w:t>
      </w:r>
      <w:r w:rsidR="689DDA16" w:rsidRPr="63C81AE0">
        <w:rPr>
          <w:rFonts w:ascii="High Tower Text" w:eastAsia="High Tower Text" w:hAnsi="High Tower Text" w:cs="High Tower Text"/>
          <w:sz w:val="28"/>
          <w:szCs w:val="28"/>
        </w:rPr>
        <w:t>i</w:t>
      </w:r>
      <w:r w:rsidRPr="63C81AE0">
        <w:rPr>
          <w:rFonts w:ascii="High Tower Text" w:eastAsia="High Tower Text" w:hAnsi="High Tower Text" w:cs="High Tower Text"/>
          <w:sz w:val="28"/>
          <w:szCs w:val="28"/>
        </w:rPr>
        <w:t>tion, subtraction, division, square numbers, prime numbers, perimeter and area of shapes</w:t>
      </w:r>
      <w:r w:rsidR="0679E4F4" w:rsidRPr="63C81AE0">
        <w:rPr>
          <w:rFonts w:ascii="High Tower Text" w:eastAsia="High Tower Text" w:hAnsi="High Tower Text" w:cs="High Tower Text"/>
          <w:sz w:val="28"/>
          <w:szCs w:val="28"/>
        </w:rPr>
        <w:t xml:space="preserve"> and pr</w:t>
      </w:r>
      <w:r w:rsidR="00776CE1">
        <w:rPr>
          <w:rFonts w:ascii="High Tower Text" w:eastAsia="High Tower Text" w:hAnsi="High Tower Text" w:cs="High Tower Text"/>
          <w:sz w:val="28"/>
          <w:szCs w:val="28"/>
        </w:rPr>
        <w:t>obability.  I will add in hyper</w:t>
      </w:r>
      <w:r w:rsidR="0679E4F4" w:rsidRPr="63C81AE0">
        <w:rPr>
          <w:rFonts w:ascii="High Tower Text" w:eastAsia="High Tower Text" w:hAnsi="High Tower Text" w:cs="High Tower Text"/>
          <w:sz w:val="28"/>
          <w:szCs w:val="28"/>
        </w:rPr>
        <w:t xml:space="preserve">links for different tutorials for you to watch online.  </w:t>
      </w:r>
      <w:r w:rsidR="4CDE7776" w:rsidRPr="63C81AE0">
        <w:rPr>
          <w:rFonts w:ascii="High Tower Text" w:eastAsia="High Tower Text" w:hAnsi="High Tower Text" w:cs="High Tower Text"/>
          <w:sz w:val="28"/>
          <w:szCs w:val="28"/>
        </w:rPr>
        <w:t>T</w:t>
      </w:r>
      <w:r w:rsidR="0679E4F4" w:rsidRPr="63C81AE0">
        <w:rPr>
          <w:rFonts w:ascii="High Tower Text" w:eastAsia="High Tower Text" w:hAnsi="High Tower Text" w:cs="High Tower Text"/>
          <w:sz w:val="28"/>
          <w:szCs w:val="28"/>
        </w:rPr>
        <w:t xml:space="preserve">here are countless short clips available online for children.  </w:t>
      </w:r>
      <w:r w:rsidR="0679E4F4" w:rsidRPr="63C81AE0">
        <w:rPr>
          <w:rFonts w:ascii="High Tower Text" w:eastAsia="High Tower Text" w:hAnsi="High Tower Text" w:cs="High Tower Text"/>
          <w:b/>
          <w:bCs/>
          <w:i/>
          <w:iCs/>
          <w:color w:val="FF0000"/>
          <w:sz w:val="28"/>
          <w:szCs w:val="28"/>
        </w:rPr>
        <w:t>Always</w:t>
      </w:r>
      <w:r w:rsidR="0679E4F4"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 xml:space="preserve"> </w:t>
      </w:r>
      <w:r w:rsidR="0679E4F4" w:rsidRPr="63C81AE0">
        <w:rPr>
          <w:rFonts w:ascii="High Tower Text" w:eastAsia="High Tower Text" w:hAnsi="High Tower Text" w:cs="High Tower Text"/>
          <w:b/>
          <w:bCs/>
          <w:i/>
          <w:iCs/>
          <w:color w:val="FF0000"/>
          <w:sz w:val="28"/>
          <w:szCs w:val="28"/>
        </w:rPr>
        <w:t>seek adult permission for access</w:t>
      </w:r>
      <w:r w:rsidR="0679E4F4"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>.</w:t>
      </w:r>
      <w:r w:rsidR="5AB6ACBD"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 xml:space="preserve"> To help refine your search add in </w:t>
      </w:r>
      <w:proofErr w:type="spellStart"/>
      <w:r w:rsidR="5AB6ACBD"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>keysatge</w:t>
      </w:r>
      <w:proofErr w:type="spellEnd"/>
      <w:r w:rsidR="5AB6ACBD"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 xml:space="preserve"> 2 for your chosen topic for any video tutorials- remember not all schools/countries use same methods</w:t>
      </w:r>
      <w:r w:rsidR="72C4DBD8"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 xml:space="preserve"> for addition and subtraction.</w:t>
      </w:r>
    </w:p>
    <w:p w14:paraId="2B94316F" w14:textId="77777777" w:rsidR="00776CE1" w:rsidRDefault="00776CE1" w:rsidP="63C81AE0">
      <w:pPr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</w:pPr>
      <w:bookmarkStart w:id="0" w:name="_GoBack"/>
      <w:bookmarkEnd w:id="0"/>
    </w:p>
    <w:p w14:paraId="22AB35F2" w14:textId="686AF2C1" w:rsidR="6A57D3CB" w:rsidRPr="00776CE1" w:rsidRDefault="6A57D3CB" w:rsidP="63C81AE0">
      <w:pPr>
        <w:rPr>
          <w:rFonts w:ascii="High Tower Text" w:eastAsia="High Tower Text" w:hAnsi="High Tower Text" w:cs="High Tower Text"/>
          <w:b/>
          <w:bCs/>
          <w:i/>
          <w:color w:val="0070C0"/>
          <w:sz w:val="28"/>
          <w:szCs w:val="28"/>
        </w:rPr>
      </w:pPr>
      <w:r w:rsidRPr="00776CE1">
        <w:rPr>
          <w:rFonts w:ascii="High Tower Text" w:eastAsia="High Tower Text" w:hAnsi="High Tower Text" w:cs="High Tower Text"/>
          <w:b/>
          <w:bCs/>
          <w:i/>
          <w:color w:val="0070C0"/>
          <w:sz w:val="28"/>
          <w:szCs w:val="28"/>
        </w:rPr>
        <w:t>Online Links</w:t>
      </w:r>
      <w:r w:rsidR="00776CE1" w:rsidRPr="00776CE1">
        <w:rPr>
          <w:rFonts w:ascii="High Tower Text" w:eastAsia="High Tower Text" w:hAnsi="High Tower Text" w:cs="High Tower Text"/>
          <w:b/>
          <w:bCs/>
          <w:i/>
          <w:color w:val="0070C0"/>
          <w:sz w:val="28"/>
          <w:szCs w:val="28"/>
        </w:rPr>
        <w:t xml:space="preserve"> for each topic below</w:t>
      </w:r>
      <w:r w:rsidRPr="00776CE1">
        <w:rPr>
          <w:rFonts w:ascii="High Tower Text" w:eastAsia="High Tower Text" w:hAnsi="High Tower Text" w:cs="High Tower Text"/>
          <w:b/>
          <w:bCs/>
          <w:i/>
          <w:color w:val="0070C0"/>
          <w:sz w:val="28"/>
          <w:szCs w:val="28"/>
        </w:rPr>
        <w:t>....</w:t>
      </w:r>
      <w:r w:rsidR="00776CE1" w:rsidRPr="00776CE1">
        <w:rPr>
          <w:rFonts w:ascii="High Tower Text" w:eastAsia="High Tower Text" w:hAnsi="High Tower Text" w:cs="High Tower Text"/>
          <w:b/>
          <w:bCs/>
          <w:i/>
          <w:color w:val="0070C0"/>
          <w:sz w:val="28"/>
          <w:szCs w:val="28"/>
        </w:rPr>
        <w:t xml:space="preserve"> (control and click to follow link)</w:t>
      </w:r>
    </w:p>
    <w:p w14:paraId="187819F5" w14:textId="77777777" w:rsidR="00776CE1" w:rsidRDefault="00776CE1" w:rsidP="63C81AE0">
      <w:pPr>
        <w:jc w:val="center"/>
      </w:pPr>
    </w:p>
    <w:p w14:paraId="5961656C" w14:textId="77777777" w:rsidR="00776CE1" w:rsidRDefault="00776CE1" w:rsidP="63C81AE0">
      <w:pPr>
        <w:jc w:val="center"/>
      </w:pPr>
    </w:p>
    <w:p w14:paraId="346784F5" w14:textId="52887E48" w:rsidR="54897DFD" w:rsidRDefault="00776CE1" w:rsidP="63C81AE0">
      <w:pPr>
        <w:jc w:val="center"/>
        <w:rPr>
          <w:color w:val="0070C0"/>
        </w:rPr>
      </w:pPr>
      <w:hyperlink r:id="rId11">
        <w:r w:rsidR="54897DFD" w:rsidRPr="63C81AE0">
          <w:rPr>
            <w:rStyle w:val="Hyperlink"/>
            <w:rFonts w:ascii="High Tower Text" w:eastAsia="High Tower Text" w:hAnsi="High Tower Text" w:cs="High Tower Text"/>
            <w:color w:val="0070C0"/>
            <w:sz w:val="28"/>
            <w:szCs w:val="28"/>
          </w:rPr>
          <w:t>Prime and Composite Numbers</w:t>
        </w:r>
      </w:hyperlink>
    </w:p>
    <w:p w14:paraId="2E3D03DB" w14:textId="3A47C0E6" w:rsidR="7BDA391D" w:rsidRDefault="00776CE1" w:rsidP="63C81AE0">
      <w:pPr>
        <w:jc w:val="center"/>
        <w:rPr>
          <w:rFonts w:ascii="High Tower Text" w:eastAsia="High Tower Text" w:hAnsi="High Tower Text" w:cs="High Tower Text"/>
          <w:color w:val="0070C0"/>
          <w:sz w:val="28"/>
          <w:szCs w:val="28"/>
        </w:rPr>
      </w:pPr>
      <w:hyperlink r:id="rId12">
        <w:r w:rsidR="7BDA391D" w:rsidRPr="63C81AE0">
          <w:rPr>
            <w:rStyle w:val="Hyperlink"/>
            <w:rFonts w:ascii="High Tower Text" w:eastAsia="High Tower Text" w:hAnsi="High Tower Text" w:cs="High Tower Text"/>
            <w:color w:val="0070C0"/>
            <w:sz w:val="28"/>
            <w:szCs w:val="28"/>
          </w:rPr>
          <w:t>Square Numbers</w:t>
        </w:r>
      </w:hyperlink>
      <w:r w:rsidR="7BDA391D" w:rsidRPr="63C81AE0">
        <w:rPr>
          <w:rFonts w:ascii="High Tower Text" w:eastAsia="High Tower Text" w:hAnsi="High Tower Text" w:cs="High Tower Text"/>
          <w:color w:val="0070C0"/>
          <w:sz w:val="28"/>
          <w:szCs w:val="28"/>
        </w:rPr>
        <w:t xml:space="preserve"> </w:t>
      </w:r>
    </w:p>
    <w:p w14:paraId="576B193F" w14:textId="1AFDFF97" w:rsidR="5B60EA26" w:rsidRDefault="00776CE1" w:rsidP="63C81AE0">
      <w:pPr>
        <w:jc w:val="center"/>
        <w:rPr>
          <w:color w:val="0070C0"/>
        </w:rPr>
      </w:pPr>
      <w:hyperlink r:id="rId13">
        <w:r w:rsidR="5B60EA26" w:rsidRPr="63C81AE0">
          <w:rPr>
            <w:rStyle w:val="Hyperlink"/>
            <w:rFonts w:ascii="High Tower Text" w:eastAsia="High Tower Text" w:hAnsi="High Tower Text" w:cs="High Tower Text"/>
            <w:color w:val="0070C0"/>
            <w:sz w:val="28"/>
            <w:szCs w:val="28"/>
          </w:rPr>
          <w:t>Probability 1</w:t>
        </w:r>
      </w:hyperlink>
    </w:p>
    <w:p w14:paraId="066BA510" w14:textId="61D1F9C5" w:rsidR="2113E030" w:rsidRDefault="00776CE1" w:rsidP="63C81AE0">
      <w:pPr>
        <w:jc w:val="center"/>
        <w:rPr>
          <w:rFonts w:ascii="High Tower Text" w:eastAsia="High Tower Text" w:hAnsi="High Tower Text" w:cs="High Tower Text"/>
          <w:color w:val="0070C0"/>
          <w:sz w:val="28"/>
          <w:szCs w:val="28"/>
        </w:rPr>
      </w:pPr>
      <w:hyperlink r:id="rId14">
        <w:r w:rsidR="36ECBB0B" w:rsidRPr="63C81AE0">
          <w:rPr>
            <w:rStyle w:val="Hyperlink"/>
            <w:rFonts w:ascii="High Tower Text" w:eastAsia="High Tower Text" w:hAnsi="High Tower Text" w:cs="High Tower Text"/>
            <w:color w:val="0070C0"/>
            <w:sz w:val="28"/>
            <w:szCs w:val="28"/>
          </w:rPr>
          <w:t>Probability 2</w:t>
        </w:r>
      </w:hyperlink>
      <w:r w:rsidR="1E87D5A8" w:rsidRPr="63C81AE0">
        <w:rPr>
          <w:rFonts w:ascii="High Tower Text" w:eastAsia="High Tower Text" w:hAnsi="High Tower Text" w:cs="High Tower Text"/>
          <w:color w:val="0070C0"/>
          <w:sz w:val="28"/>
          <w:szCs w:val="28"/>
        </w:rPr>
        <w:t xml:space="preserve"> </w:t>
      </w:r>
    </w:p>
    <w:p w14:paraId="040152E5" w14:textId="06B0ED96" w:rsidR="1E87D5A8" w:rsidRDefault="00776CE1" w:rsidP="63C81AE0">
      <w:pPr>
        <w:jc w:val="center"/>
      </w:pPr>
      <w:hyperlink r:id="rId15">
        <w:r w:rsidR="1E87D5A8" w:rsidRPr="63C81AE0">
          <w:rPr>
            <w:rStyle w:val="Hyperlink"/>
            <w:rFonts w:ascii="High Tower Text" w:eastAsia="High Tower Text" w:hAnsi="High Tower Text" w:cs="High Tower Text"/>
            <w:color w:val="0070C0"/>
            <w:sz w:val="28"/>
            <w:szCs w:val="28"/>
          </w:rPr>
          <w:t>Perimeter</w:t>
        </w:r>
      </w:hyperlink>
    </w:p>
    <w:p w14:paraId="24D6116F" w14:textId="0D8739EA" w:rsidR="0D7B727D" w:rsidRDefault="00776CE1" w:rsidP="63C81AE0">
      <w:pPr>
        <w:jc w:val="center"/>
      </w:pPr>
      <w:hyperlink r:id="rId16">
        <w:r w:rsidR="0D7B727D" w:rsidRPr="63C81AE0">
          <w:rPr>
            <w:rStyle w:val="Hyperlink"/>
            <w:rFonts w:ascii="High Tower Text" w:eastAsia="High Tower Text" w:hAnsi="High Tower Text" w:cs="High Tower Text"/>
            <w:color w:val="0070C0"/>
            <w:sz w:val="28"/>
            <w:szCs w:val="28"/>
          </w:rPr>
          <w:t>Area</w:t>
        </w:r>
      </w:hyperlink>
    </w:p>
    <w:p w14:paraId="2E5A09A7" w14:textId="3753646F" w:rsidR="28AE591F" w:rsidRDefault="28AE591F" w:rsidP="04633CAB">
      <w:pPr>
        <w:pStyle w:val="ListParagraph"/>
        <w:numPr>
          <w:ilvl w:val="0"/>
          <w:numId w:val="3"/>
        </w:num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  <w:r w:rsidRPr="04633CAB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 </w:t>
      </w:r>
      <w:r w:rsidR="0F79D56C" w:rsidRPr="04633CAB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PE </w:t>
      </w:r>
    </w:p>
    <w:p w14:paraId="0DA3FCBB" w14:textId="35D4B90E" w:rsidR="0F79D56C" w:rsidRDefault="0F79D56C" w:rsidP="63C81AE0">
      <w:pPr>
        <w:rPr>
          <w:rFonts w:ascii="High Tower Text" w:eastAsia="High Tower Text" w:hAnsi="High Tower Text" w:cs="High Tower Text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sz w:val="28"/>
          <w:szCs w:val="28"/>
        </w:rPr>
        <w:t>With Joe</w:t>
      </w:r>
      <w:r w:rsidR="37625D83" w:rsidRPr="63C81AE0">
        <w:rPr>
          <w:rFonts w:ascii="High Tower Text" w:eastAsia="High Tower Text" w:hAnsi="High Tower Text" w:cs="High Tower Text"/>
          <w:sz w:val="28"/>
          <w:szCs w:val="28"/>
        </w:rPr>
        <w:t xml:space="preserve"> Wicks on </w:t>
      </w:r>
      <w:proofErr w:type="spellStart"/>
      <w:r w:rsidR="37625D83" w:rsidRPr="63C81AE0">
        <w:rPr>
          <w:rFonts w:ascii="High Tower Text" w:eastAsia="High Tower Text" w:hAnsi="High Tower Text" w:cs="High Tower Text"/>
          <w:sz w:val="28"/>
          <w:szCs w:val="28"/>
        </w:rPr>
        <w:t>Youtube</w:t>
      </w:r>
      <w:proofErr w:type="spellEnd"/>
      <w:r w:rsidR="53A95D3B" w:rsidRPr="63C81AE0">
        <w:rPr>
          <w:rFonts w:ascii="High Tower Text" w:eastAsia="High Tower Text" w:hAnsi="High Tower Text" w:cs="High Tower Text"/>
          <w:sz w:val="28"/>
          <w:szCs w:val="28"/>
        </w:rPr>
        <w:t xml:space="preserve">- Lots to choose from!  </w:t>
      </w:r>
    </w:p>
    <w:p w14:paraId="61552B0A" w14:textId="3E1E883A" w:rsidR="0F79D56C" w:rsidRDefault="53A95D3B" w:rsidP="63C81AE0">
      <w:pPr>
        <w:rPr>
          <w:rFonts w:ascii="High Tower Text" w:eastAsia="High Tower Text" w:hAnsi="High Tower Text" w:cs="High Tower Text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sz w:val="28"/>
          <w:szCs w:val="28"/>
        </w:rPr>
        <w:t xml:space="preserve">Are you exercising daily?  How long for each time?  </w:t>
      </w:r>
      <w:r w:rsidR="5E647919" w:rsidRPr="63C81AE0">
        <w:rPr>
          <w:rFonts w:ascii="High Tower Text" w:eastAsia="High Tower Text" w:hAnsi="High Tower Text" w:cs="High Tower Text"/>
          <w:sz w:val="28"/>
          <w:szCs w:val="28"/>
        </w:rPr>
        <w:t>W</w:t>
      </w:r>
      <w:r w:rsidRPr="63C81AE0">
        <w:rPr>
          <w:rFonts w:ascii="High Tower Text" w:eastAsia="High Tower Text" w:hAnsi="High Tower Text" w:cs="High Tower Text"/>
          <w:sz w:val="28"/>
          <w:szCs w:val="28"/>
        </w:rPr>
        <w:t>hat types of movement activities are you enjoying?</w:t>
      </w:r>
      <w:r w:rsidR="7E70C087" w:rsidRPr="63C81AE0">
        <w:rPr>
          <w:rFonts w:ascii="High Tower Text" w:eastAsia="High Tower Text" w:hAnsi="High Tower Text" w:cs="High Tower Text"/>
          <w:sz w:val="28"/>
          <w:szCs w:val="28"/>
        </w:rPr>
        <w:t xml:space="preserve"> </w:t>
      </w:r>
    </w:p>
    <w:p w14:paraId="1F26C6CF" w14:textId="6B07FEA8" w:rsidR="0F7B96EF" w:rsidRDefault="00776CE1" w:rsidP="04633CAB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hyperlink r:id="rId17">
        <w:r w:rsidR="0F7B96EF" w:rsidRPr="0FF339D4">
          <w:rPr>
            <w:rStyle w:val="Hyperlink"/>
            <w:rFonts w:ascii="High Tower Text" w:eastAsia="High Tower Text" w:hAnsi="High Tower Text" w:cs="High Tower Text"/>
            <w:b/>
            <w:bCs/>
            <w:color w:val="2F5496" w:themeColor="accent1" w:themeShade="BF"/>
            <w:sz w:val="28"/>
            <w:szCs w:val="28"/>
          </w:rPr>
          <w:t>Click here for PE with Joe Wicks</w:t>
        </w:r>
      </w:hyperlink>
      <w:r w:rsidR="0F7B96EF" w:rsidRPr="0FF339D4">
        <w:rPr>
          <w:rFonts w:ascii="High Tower Text" w:eastAsia="High Tower Text" w:hAnsi="High Tower Text" w:cs="High Tower Text"/>
          <w:b/>
          <w:bCs/>
          <w:color w:val="2F5496" w:themeColor="accent1" w:themeShade="BF"/>
          <w:sz w:val="28"/>
          <w:szCs w:val="28"/>
        </w:rPr>
        <w:t xml:space="preserve"> </w:t>
      </w:r>
      <w:r w:rsidR="0F7B96EF" w:rsidRPr="0FF339D4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  (control &amp; click to follow link)</w:t>
      </w:r>
    </w:p>
    <w:p w14:paraId="455EB999" w14:textId="445E3716" w:rsidR="2113E030" w:rsidRDefault="2113E030" w:rsidP="04633CAB">
      <w:p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</w:p>
    <w:p w14:paraId="4D79FA72" w14:textId="719C0191" w:rsidR="14E7E502" w:rsidRDefault="14E7E502" w:rsidP="04633CAB">
      <w:pPr>
        <w:pStyle w:val="ListParagraph"/>
        <w:numPr>
          <w:ilvl w:val="0"/>
          <w:numId w:val="3"/>
        </w:num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 </w:t>
      </w:r>
      <w:r w:rsidR="0F79D56C" w:rsidRPr="7CA2AA9C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Staying in Touch Task... </w:t>
      </w:r>
      <w:r w:rsidR="21071221" w:rsidRPr="7CA2AA9C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important for Mental Health as well as Home Learning/Schooling</w:t>
      </w:r>
    </w:p>
    <w:p w14:paraId="6F888DED" w14:textId="12D2B024" w:rsidR="0F79D56C" w:rsidRDefault="73CD6E85" w:rsidP="04633CAB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>♥</w:t>
      </w:r>
      <w:hyperlink r:id="rId18">
        <w:r w:rsidR="0F79D56C" w:rsidRPr="04633CAB">
          <w:rPr>
            <w:rStyle w:val="Hyperlink"/>
            <w:rFonts w:ascii="High Tower Text" w:eastAsia="High Tower Text" w:hAnsi="High Tower Text" w:cs="High Tower Text"/>
            <w:b/>
            <w:bCs/>
            <w:color w:val="auto"/>
            <w:sz w:val="28"/>
            <w:szCs w:val="28"/>
          </w:rPr>
          <w:t>cfulton436@c2kni.net</w:t>
        </w:r>
      </w:hyperlink>
      <w:r w:rsidR="0F79D56C"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- email any requests for specific work tasks</w:t>
      </w:r>
    </w:p>
    <w:p w14:paraId="638B49D7" w14:textId="665007EB" w:rsidR="0F79D56C" w:rsidRDefault="78D512AD" w:rsidP="04633CAB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>♥</w:t>
      </w:r>
      <w:r w:rsidR="0F79D56C"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>Email pictures or scanned documents of work (phones have scanners)</w:t>
      </w:r>
    </w:p>
    <w:p w14:paraId="06113BBC" w14:textId="2CC58F5E" w:rsidR="06D0986F" w:rsidRDefault="177C356C" w:rsidP="04633CAB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>♥</w:t>
      </w:r>
      <w:r w:rsidR="06D0986F"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Email me websites you are using for any </w:t>
      </w:r>
      <w:r w:rsidR="7093395C"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>home-schooling</w:t>
      </w:r>
      <w:r w:rsidR="06D0986F"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activities</w:t>
      </w:r>
    </w:p>
    <w:p w14:paraId="0FC33327" w14:textId="401DCDBF" w:rsidR="0F79D56C" w:rsidRDefault="08186329" w:rsidP="04633CAB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>♥</w:t>
      </w:r>
      <w:r w:rsidR="0F79D56C"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>Sports activities from Week 4</w:t>
      </w:r>
    </w:p>
    <w:p w14:paraId="68430C93" w14:textId="6BC374F8" w:rsidR="0F79D56C" w:rsidRDefault="78DD7027" w:rsidP="04633CAB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>♥</w:t>
      </w:r>
      <w:r w:rsidR="0F79D56C"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>Any birthday celebrations photos and write up</w:t>
      </w:r>
    </w:p>
    <w:p w14:paraId="33F9CC85" w14:textId="64A1BEE5" w:rsidR="0F79D56C" w:rsidRDefault="7B63FDB1" w:rsidP="04633CAB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>♥</w:t>
      </w:r>
      <w:r w:rsidR="0F79D56C"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Connect with </w:t>
      </w:r>
      <w:proofErr w:type="spellStart"/>
      <w:r w:rsidR="0F79D56C"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>Braidside</w:t>
      </w:r>
      <w:proofErr w:type="spellEnd"/>
      <w:r w:rsidR="0F79D56C"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Facebook Page</w:t>
      </w:r>
    </w:p>
    <w:p w14:paraId="02427055" w14:textId="550B3490" w:rsidR="0F79D56C" w:rsidRDefault="781D9096" w:rsidP="04633CAB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>♥</w:t>
      </w:r>
      <w:r w:rsidR="0F79D56C"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>Check our website daily for new updates on home page</w:t>
      </w:r>
    </w:p>
    <w:p w14:paraId="55CDB69D" w14:textId="5147C9D4" w:rsidR="75D70145" w:rsidRDefault="3B138E26" w:rsidP="7CA2AA9C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♥</w:t>
      </w:r>
      <w:r w:rsidR="75D70145"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Braid</w:t>
      </w:r>
      <w:r w:rsidR="6A1D2A16"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si</w:t>
      </w:r>
      <w:r w:rsidR="75D70145"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de.co.uk class pages for weekly tasks and a peak at classmates’ photos.</w:t>
      </w:r>
      <w:r w:rsidR="44EFBBF0"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 here’s the link</w:t>
      </w:r>
      <w:proofErr w:type="gramStart"/>
      <w:r w:rsidR="44EFBBF0"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.....</w:t>
      </w:r>
      <w:proofErr w:type="gramEnd"/>
      <w:r w:rsidR="0AA94508"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 (CONTROL &amp; CLICK LINK</w:t>
      </w:r>
      <w:r w:rsidR="48CDB47F"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...</w:t>
      </w:r>
      <w:r w:rsidR="0AA94508"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)</w:t>
      </w:r>
    </w:p>
    <w:p w14:paraId="7E79ECBA" w14:textId="593FD544" w:rsidR="44EFBBF0" w:rsidRDefault="44EFBBF0" w:rsidP="63C81AE0">
      <w:pPr>
        <w:jc w:val="center"/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 </w:t>
      </w:r>
      <w:r w:rsidR="3C199279" w:rsidRPr="63C81AE0">
        <w:rPr>
          <w:rFonts w:ascii="Segoe UI Emoji" w:eastAsia="Segoe UI Emoji" w:hAnsi="Segoe UI Emoji" w:cs="Segoe UI Emoji"/>
          <w:b/>
          <w:bCs/>
          <w:sz w:val="28"/>
          <w:szCs w:val="28"/>
        </w:rPr>
        <w:t>👉</w:t>
      </w:r>
      <w:hyperlink r:id="rId19">
        <w:r w:rsidR="64096239" w:rsidRPr="63C81AE0">
          <w:rPr>
            <w:rStyle w:val="Hyperlink"/>
            <w:rFonts w:ascii="High Tower Text" w:eastAsia="High Tower Text" w:hAnsi="High Tower Text" w:cs="High Tower Text"/>
            <w:b/>
            <w:bCs/>
            <w:color w:val="00B0F0"/>
            <w:sz w:val="28"/>
            <w:szCs w:val="28"/>
          </w:rPr>
          <w:t>BRAIDSIDE WEBSITE FOR HOME SCHOOLING</w:t>
        </w:r>
      </w:hyperlink>
      <w:r w:rsidR="0BB05D57" w:rsidRPr="63C81AE0">
        <w:rPr>
          <w:rFonts w:ascii="Segoe UI Emoji" w:eastAsia="Segoe UI Emoji" w:hAnsi="Segoe UI Emoji" w:cs="Segoe UI Emoji"/>
          <w:b/>
          <w:bCs/>
          <w:sz w:val="28"/>
          <w:szCs w:val="28"/>
        </w:rPr>
        <w:t>👈</w:t>
      </w:r>
      <w:r w:rsidR="3129626A" w:rsidRPr="63C81AE0">
        <w:rPr>
          <w:rFonts w:ascii="Segoe UI Emoji" w:eastAsia="Segoe UI Emoji" w:hAnsi="Segoe UI Emoji" w:cs="Segoe UI Emoji"/>
          <w:b/>
          <w:bCs/>
          <w:sz w:val="28"/>
          <w:szCs w:val="28"/>
        </w:rPr>
        <w:t xml:space="preserve"> </w:t>
      </w:r>
    </w:p>
    <w:p w14:paraId="7A10F09A" w14:textId="64BC3EFD" w:rsidR="77CB0F30" w:rsidRDefault="06F27798" w:rsidP="04633CAB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lastRenderedPageBreak/>
        <w:t>♥</w:t>
      </w:r>
      <w:r w:rsidR="77CB0F30" w:rsidRPr="04633CAB">
        <w:rPr>
          <w:rFonts w:ascii="High Tower Text" w:eastAsia="High Tower Text" w:hAnsi="High Tower Text" w:cs="High Tower Text"/>
          <w:b/>
          <w:bCs/>
          <w:sz w:val="28"/>
          <w:szCs w:val="28"/>
        </w:rPr>
        <w:t>Are you in touch with any classmates- let me know who with and how you are communicating with each other 😊</w:t>
      </w:r>
    </w:p>
    <w:p w14:paraId="208D38C3" w14:textId="3650F092" w:rsidR="2FA34366" w:rsidRDefault="2FA34366" w:rsidP="04633CAB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♥</w:t>
      </w:r>
      <w:r w:rsidR="1478EA6C"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How are you staying in touch with family?  We are enjoying Zoom calls with the family, Saturday night family quizzes and</w:t>
      </w:r>
      <w:r w:rsidR="40BCC04B"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</w:t>
      </w:r>
      <w:r w:rsidR="1478EA6C" w:rsidRPr="7CA2AA9C">
        <w:rPr>
          <w:rFonts w:ascii="High Tower Text" w:eastAsia="High Tower Text" w:hAnsi="High Tower Text" w:cs="High Tower Text"/>
          <w:b/>
          <w:bCs/>
          <w:sz w:val="28"/>
          <w:szCs w:val="28"/>
        </w:rPr>
        <w:t>Zoom music lessons for the boys!</w:t>
      </w:r>
    </w:p>
    <w:p w14:paraId="315DCC8F" w14:textId="2A1A464C" w:rsidR="2113E030" w:rsidRDefault="217D1A9B" w:rsidP="04633CAB">
      <w:p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♥</w:t>
      </w:r>
      <w:r w:rsidR="6F1C141D"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Your teachers stay in touch during the week using Microsoft Teams calls and chats</w:t>
      </w:r>
      <w:r w:rsidR="27321214"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 as well as </w:t>
      </w:r>
      <w:proofErr w:type="spellStart"/>
      <w:r w:rsidR="27321214"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Whatsapp</w:t>
      </w:r>
      <w:proofErr w:type="spellEnd"/>
      <w:r w:rsidR="27321214"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 and emails.  One teacher managed to do their </w:t>
      </w:r>
      <w:r w:rsidR="092EBE23"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T</w:t>
      </w:r>
      <w:r w:rsidR="27321214"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eams video call upside down, on their head! </w:t>
      </w:r>
      <w:r w:rsidR="5F1ED661" w:rsidRPr="63C81AE0">
        <w:rPr>
          <w:rFonts w:ascii="Segoe UI Emoji" w:eastAsia="Segoe UI Emoji" w:hAnsi="Segoe UI Emoji" w:cs="Segoe UI Emoji"/>
          <w:b/>
          <w:bCs/>
          <w:color w:val="FF0000"/>
          <w:sz w:val="28"/>
          <w:szCs w:val="28"/>
        </w:rPr>
        <w:t>😂</w:t>
      </w:r>
      <w:r w:rsidR="27321214"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 Any ideas who that was?</w:t>
      </w:r>
    </w:p>
    <w:p w14:paraId="780AE96B" w14:textId="10D17B2E" w:rsidR="13C5FBA5" w:rsidRDefault="6F1C141D" w:rsidP="04633CAB">
      <w:p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 xml:space="preserve"> </w:t>
      </w:r>
    </w:p>
    <w:p w14:paraId="4EC62847" w14:textId="23AEC94F" w:rsidR="13C5FBA5" w:rsidRDefault="13C5FBA5" w:rsidP="04633CAB">
      <w:pPr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</w:pPr>
      <w:r w:rsidRPr="7CA2AA9C">
        <w:rPr>
          <w:rFonts w:ascii="High Tower Text" w:eastAsia="High Tower Text" w:hAnsi="High Tower Text" w:cs="High Tower Text"/>
          <w:b/>
          <w:bCs/>
          <w:color w:val="FF0000"/>
          <w:sz w:val="28"/>
          <w:szCs w:val="28"/>
        </w:rPr>
        <w:t>This week’s Challenge!</w:t>
      </w:r>
    </w:p>
    <w:p w14:paraId="3BE15BAB" w14:textId="4661B128" w:rsidR="04633CAB" w:rsidRDefault="13C5FBA5" w:rsidP="63C81AE0">
      <w:pPr>
        <w:rPr>
          <w:rFonts w:ascii="High Tower Text" w:eastAsia="High Tower Text" w:hAnsi="High Tower Text" w:cs="High Tower Text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sz w:val="28"/>
          <w:szCs w:val="28"/>
        </w:rPr>
        <w:t>Mental Health Awareness Week this week- as we as a school are 30 years old... can you do 30 acts of kindness in the week?  Now there’s your challenge for this week!</w:t>
      </w:r>
      <w:r w:rsidR="36CEABAB" w:rsidRPr="63C81AE0">
        <w:rPr>
          <w:rFonts w:ascii="High Tower Text" w:eastAsia="High Tower Text" w:hAnsi="High Tower Text" w:cs="High Tower Text"/>
          <w:sz w:val="28"/>
          <w:szCs w:val="28"/>
        </w:rPr>
        <w:t xml:space="preserve"> </w:t>
      </w:r>
      <w:r w:rsidR="6DDD3310" w:rsidRPr="63C81AE0">
        <w:rPr>
          <w:rFonts w:ascii="High Tower Text" w:eastAsia="High Tower Text" w:hAnsi="High Tower Text" w:cs="High Tower Text"/>
          <w:sz w:val="28"/>
          <w:szCs w:val="28"/>
        </w:rPr>
        <w:t>Keep</w:t>
      </w:r>
      <w:r w:rsidR="0EF7EC16" w:rsidRPr="63C81AE0">
        <w:rPr>
          <w:rFonts w:ascii="High Tower Text" w:eastAsia="High Tower Text" w:hAnsi="High Tower Text" w:cs="High Tower Text"/>
          <w:sz w:val="28"/>
          <w:szCs w:val="28"/>
        </w:rPr>
        <w:t xml:space="preserve"> </w:t>
      </w:r>
      <w:r w:rsidR="6DDD3310" w:rsidRPr="63C81AE0">
        <w:rPr>
          <w:rFonts w:ascii="High Tower Text" w:eastAsia="High Tower Text" w:hAnsi="High Tower Text" w:cs="High Tower Text"/>
          <w:sz w:val="28"/>
          <w:szCs w:val="28"/>
        </w:rPr>
        <w:t xml:space="preserve">a list of your daily acts of kindness in the week and email them to me!  We know </w:t>
      </w:r>
      <w:proofErr w:type="spellStart"/>
      <w:r w:rsidR="6DDD3310" w:rsidRPr="63C81AE0">
        <w:rPr>
          <w:rFonts w:ascii="High Tower Text" w:eastAsia="High Tower Text" w:hAnsi="High Tower Text" w:cs="High Tower Text"/>
          <w:sz w:val="28"/>
          <w:szCs w:val="28"/>
        </w:rPr>
        <w:t>Braidside</w:t>
      </w:r>
      <w:proofErr w:type="spellEnd"/>
      <w:r w:rsidR="6DDD3310" w:rsidRPr="63C81AE0">
        <w:rPr>
          <w:rFonts w:ascii="High Tower Text" w:eastAsia="High Tower Text" w:hAnsi="High Tower Text" w:cs="High Tower Text"/>
          <w:sz w:val="28"/>
          <w:szCs w:val="28"/>
        </w:rPr>
        <w:t xml:space="preserve"> pupils have Big </w:t>
      </w:r>
      <w:proofErr w:type="gramStart"/>
      <w:r w:rsidR="6DDD3310" w:rsidRPr="63C81AE0">
        <w:rPr>
          <w:rFonts w:ascii="High Tower Text" w:eastAsia="High Tower Text" w:hAnsi="High Tower Text" w:cs="High Tower Text"/>
          <w:sz w:val="28"/>
          <w:szCs w:val="28"/>
        </w:rPr>
        <w:t>hearts!💖</w:t>
      </w:r>
      <w:proofErr w:type="gramEnd"/>
      <w:r w:rsidR="2C915828" w:rsidRPr="63C81AE0">
        <w:rPr>
          <w:rFonts w:ascii="High Tower Text" w:eastAsia="High Tower Text" w:hAnsi="High Tower Text" w:cs="High Tower Text"/>
          <w:sz w:val="28"/>
          <w:szCs w:val="28"/>
        </w:rPr>
        <w:t xml:space="preserve"> </w:t>
      </w:r>
    </w:p>
    <w:p w14:paraId="0A59805B" w14:textId="35483A1D" w:rsidR="2C915828" w:rsidRDefault="2C915828" w:rsidP="63C81AE0">
      <w:pPr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  <w:u w:val="single"/>
        </w:rPr>
      </w:pPr>
      <w:r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  <w:u w:val="single"/>
        </w:rPr>
        <w:t>There are lots of activities above to focus on and learn from this week.  Remember the key to success is to plan and use your plan!</w:t>
      </w:r>
      <w:r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 xml:space="preserve">  </w:t>
      </w:r>
      <w:r w:rsidR="4D4FFE47"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>Do what you can!</w:t>
      </w:r>
    </w:p>
    <w:p w14:paraId="30907054" w14:textId="471E2045" w:rsidR="62E177E6" w:rsidRDefault="62E177E6" w:rsidP="63C81AE0">
      <w:pPr>
        <w:jc w:val="center"/>
        <w:rPr>
          <w:rFonts w:ascii="High Tower Text" w:eastAsia="High Tower Text" w:hAnsi="High Tower Text" w:cs="High Tower Text"/>
          <w:sz w:val="28"/>
          <w:szCs w:val="28"/>
        </w:rPr>
      </w:pPr>
      <w:r w:rsidRPr="63C81AE0">
        <w:rPr>
          <w:rFonts w:ascii="Segoe UI Emoji" w:eastAsia="Segoe UI Emoji" w:hAnsi="Segoe UI Emoji" w:cs="Segoe UI Emoji"/>
          <w:b/>
          <w:bCs/>
          <w:sz w:val="28"/>
          <w:szCs w:val="28"/>
        </w:rPr>
        <w:t>🕗</w:t>
      </w:r>
      <w:r w:rsidR="2C915828" w:rsidRPr="63C81AE0">
        <w:rPr>
          <w:rFonts w:ascii="High Tower Text" w:eastAsia="High Tower Text" w:hAnsi="High Tower Text" w:cs="High Tower Text"/>
          <w:sz w:val="28"/>
          <w:szCs w:val="28"/>
        </w:rPr>
        <w:t xml:space="preserve">Set the alarm-keep a </w:t>
      </w:r>
      <w:r w:rsidR="12A75346" w:rsidRPr="63C81AE0">
        <w:rPr>
          <w:rFonts w:ascii="High Tower Text" w:eastAsia="High Tower Text" w:hAnsi="High Tower Text" w:cs="High Tower Text"/>
          <w:sz w:val="28"/>
          <w:szCs w:val="28"/>
        </w:rPr>
        <w:t>healthy and productive routine</w:t>
      </w:r>
      <w:r w:rsidR="7EAD7D0A" w:rsidRPr="63C81AE0">
        <w:rPr>
          <w:rFonts w:ascii="Segoe UI Emoji" w:eastAsia="Segoe UI Emoji" w:hAnsi="Segoe UI Emoji" w:cs="Segoe UI Emoji"/>
          <w:sz w:val="28"/>
          <w:szCs w:val="28"/>
        </w:rPr>
        <w:t>🕗</w:t>
      </w:r>
      <w:r w:rsidR="12A75346" w:rsidRPr="63C81AE0">
        <w:rPr>
          <w:rFonts w:ascii="High Tower Text" w:eastAsia="High Tower Text" w:hAnsi="High Tower Text" w:cs="High Tower Text"/>
          <w:sz w:val="28"/>
          <w:szCs w:val="28"/>
        </w:rPr>
        <w:t>-</w:t>
      </w:r>
    </w:p>
    <w:p w14:paraId="2AFD3C07" w14:textId="55071047" w:rsidR="12A75346" w:rsidRDefault="12A75346" w:rsidP="63C81AE0">
      <w:pPr>
        <w:jc w:val="center"/>
        <w:rPr>
          <w:rFonts w:ascii="High Tower Text" w:eastAsia="High Tower Text" w:hAnsi="High Tower Text" w:cs="High Tower Text"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sz w:val="28"/>
          <w:szCs w:val="28"/>
        </w:rPr>
        <w:t xml:space="preserve"> allowing downtime too of course with friends and family- however you do that now.</w:t>
      </w:r>
      <w:r w:rsidR="1976DD84" w:rsidRPr="63C81AE0">
        <w:rPr>
          <w:rFonts w:ascii="High Tower Text" w:eastAsia="High Tower Text" w:hAnsi="High Tower Text" w:cs="High Tower Text"/>
          <w:sz w:val="28"/>
          <w:szCs w:val="28"/>
        </w:rPr>
        <w:t xml:space="preserve"> </w:t>
      </w:r>
    </w:p>
    <w:p w14:paraId="207F1B44" w14:textId="30556680" w:rsidR="2025094C" w:rsidRDefault="2025094C" w:rsidP="63C81AE0">
      <w:pPr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</w:pPr>
      <w:r w:rsidRPr="63C81AE0">
        <w:rPr>
          <w:rFonts w:ascii="Segoe UI Emoji" w:eastAsia="Segoe UI Emoji" w:hAnsi="Segoe UI Emoji" w:cs="Segoe UI Emoji"/>
          <w:b/>
          <w:bCs/>
          <w:i/>
          <w:iCs/>
          <w:sz w:val="28"/>
          <w:szCs w:val="28"/>
        </w:rPr>
        <w:t>🌈</w:t>
      </w:r>
      <w:r w:rsidR="1976DD84"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>Stay Home</w:t>
      </w:r>
    </w:p>
    <w:p w14:paraId="414A5505" w14:textId="11C5A62E" w:rsidR="548E1C5D" w:rsidRDefault="548E1C5D" w:rsidP="63C81AE0">
      <w:pPr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 xml:space="preserve">       </w:t>
      </w:r>
      <w:r w:rsidR="1976DD84"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>Stay Safe</w:t>
      </w:r>
    </w:p>
    <w:p w14:paraId="359A8094" w14:textId="534B0DA2" w:rsidR="72080677" w:rsidRDefault="72080677" w:rsidP="63C81AE0">
      <w:pPr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 xml:space="preserve">       </w:t>
      </w:r>
      <w:r w:rsidR="1976DD84"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>Stay Connected</w:t>
      </w:r>
      <w:r w:rsidR="5A39489A"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 xml:space="preserve">       </w:t>
      </w:r>
      <w:r w:rsidR="5A39489A" w:rsidRPr="63C81AE0">
        <w:rPr>
          <w:rFonts w:ascii="Segoe UI Emoji" w:eastAsia="Segoe UI Emoji" w:hAnsi="Segoe UI Emoji" w:cs="Segoe UI Emoji"/>
          <w:b/>
          <w:bCs/>
          <w:i/>
          <w:iCs/>
          <w:sz w:val="28"/>
          <w:szCs w:val="28"/>
        </w:rPr>
        <w:t>🌈</w:t>
      </w:r>
    </w:p>
    <w:p w14:paraId="31D274C6" w14:textId="090B5830" w:rsidR="00370D46" w:rsidRDefault="00370D46" w:rsidP="63C81AE0">
      <w:pPr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</w:pPr>
      <w:r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 xml:space="preserve">       </w:t>
      </w:r>
      <w:r w:rsidR="1976DD84"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 xml:space="preserve">Stay in Touch! </w:t>
      </w:r>
      <w:r w:rsidR="65C7F4AC" w:rsidRPr="63C81AE0">
        <w:rPr>
          <w:rFonts w:ascii="High Tower Text" w:eastAsia="High Tower Text" w:hAnsi="High Tower Text" w:cs="High Tower Text"/>
          <w:b/>
          <w:bCs/>
          <w:i/>
          <w:iCs/>
          <w:sz w:val="28"/>
          <w:szCs w:val="28"/>
        </w:rPr>
        <w:t xml:space="preserve">                                                                            </w:t>
      </w:r>
      <w:r w:rsidR="1976DD84"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From </w:t>
      </w:r>
      <w:proofErr w:type="spellStart"/>
      <w:r w:rsidR="1976DD84"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>Mrs</w:t>
      </w:r>
      <w:proofErr w:type="spellEnd"/>
      <w:r w:rsidR="1976DD84" w:rsidRPr="63C81AE0">
        <w:rPr>
          <w:rFonts w:ascii="High Tower Text" w:eastAsia="High Tower Text" w:hAnsi="High Tower Text" w:cs="High Tower Text"/>
          <w:b/>
          <w:bCs/>
          <w:sz w:val="28"/>
          <w:szCs w:val="28"/>
        </w:rPr>
        <w:t xml:space="preserve"> Fulton.</w:t>
      </w:r>
    </w:p>
    <w:p w14:paraId="3B9FC672" w14:textId="345AA20F" w:rsidR="2113E030" w:rsidRDefault="2113E030" w:rsidP="04633CAB">
      <w:pPr>
        <w:rPr>
          <w:rFonts w:ascii="High Tower Text" w:eastAsia="High Tower Text" w:hAnsi="High Tower Text" w:cs="High Tower Text"/>
          <w:b/>
          <w:bCs/>
          <w:sz w:val="28"/>
          <w:szCs w:val="28"/>
        </w:rPr>
      </w:pPr>
    </w:p>
    <w:sectPr w:rsidR="2113E0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E72FE"/>
    <w:multiLevelType w:val="hybridMultilevel"/>
    <w:tmpl w:val="99EEB9B2"/>
    <w:lvl w:ilvl="0" w:tplc="6E54234E">
      <w:start w:val="1"/>
      <w:numFmt w:val="upperLetter"/>
      <w:lvlText w:val="%1."/>
      <w:lvlJc w:val="left"/>
      <w:pPr>
        <w:ind w:left="720" w:hanging="360"/>
      </w:pPr>
    </w:lvl>
    <w:lvl w:ilvl="1" w:tplc="ECCE503C">
      <w:start w:val="1"/>
      <w:numFmt w:val="lowerLetter"/>
      <w:lvlText w:val="%2."/>
      <w:lvlJc w:val="left"/>
      <w:pPr>
        <w:ind w:left="1440" w:hanging="360"/>
      </w:pPr>
    </w:lvl>
    <w:lvl w:ilvl="2" w:tplc="7C7E94D2">
      <w:start w:val="1"/>
      <w:numFmt w:val="lowerRoman"/>
      <w:lvlText w:val="%3."/>
      <w:lvlJc w:val="right"/>
      <w:pPr>
        <w:ind w:left="2160" w:hanging="180"/>
      </w:pPr>
    </w:lvl>
    <w:lvl w:ilvl="3" w:tplc="BC30F5C6">
      <w:start w:val="1"/>
      <w:numFmt w:val="decimal"/>
      <w:lvlText w:val="%4."/>
      <w:lvlJc w:val="left"/>
      <w:pPr>
        <w:ind w:left="2880" w:hanging="360"/>
      </w:pPr>
    </w:lvl>
    <w:lvl w:ilvl="4" w:tplc="39086FB4">
      <w:start w:val="1"/>
      <w:numFmt w:val="lowerLetter"/>
      <w:lvlText w:val="%5."/>
      <w:lvlJc w:val="left"/>
      <w:pPr>
        <w:ind w:left="3600" w:hanging="360"/>
      </w:pPr>
    </w:lvl>
    <w:lvl w:ilvl="5" w:tplc="AA4CA738">
      <w:start w:val="1"/>
      <w:numFmt w:val="lowerRoman"/>
      <w:lvlText w:val="%6."/>
      <w:lvlJc w:val="right"/>
      <w:pPr>
        <w:ind w:left="4320" w:hanging="180"/>
      </w:pPr>
    </w:lvl>
    <w:lvl w:ilvl="6" w:tplc="BFA808CA">
      <w:start w:val="1"/>
      <w:numFmt w:val="decimal"/>
      <w:lvlText w:val="%7."/>
      <w:lvlJc w:val="left"/>
      <w:pPr>
        <w:ind w:left="5040" w:hanging="360"/>
      </w:pPr>
    </w:lvl>
    <w:lvl w:ilvl="7" w:tplc="9C887468">
      <w:start w:val="1"/>
      <w:numFmt w:val="lowerLetter"/>
      <w:lvlText w:val="%8."/>
      <w:lvlJc w:val="left"/>
      <w:pPr>
        <w:ind w:left="5760" w:hanging="360"/>
      </w:pPr>
    </w:lvl>
    <w:lvl w:ilvl="8" w:tplc="5CD239A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2809D1"/>
    <w:multiLevelType w:val="hybridMultilevel"/>
    <w:tmpl w:val="6F489666"/>
    <w:lvl w:ilvl="0" w:tplc="5616FC32">
      <w:start w:val="1"/>
      <w:numFmt w:val="decimal"/>
      <w:lvlText w:val="%1."/>
      <w:lvlJc w:val="left"/>
      <w:pPr>
        <w:ind w:left="720" w:hanging="360"/>
      </w:pPr>
    </w:lvl>
    <w:lvl w:ilvl="1" w:tplc="C6FA179E">
      <w:start w:val="1"/>
      <w:numFmt w:val="lowerLetter"/>
      <w:lvlText w:val="%2."/>
      <w:lvlJc w:val="left"/>
      <w:pPr>
        <w:ind w:left="1440" w:hanging="360"/>
      </w:pPr>
    </w:lvl>
    <w:lvl w:ilvl="2" w:tplc="75CC7028">
      <w:start w:val="1"/>
      <w:numFmt w:val="lowerRoman"/>
      <w:lvlText w:val="%3."/>
      <w:lvlJc w:val="right"/>
      <w:pPr>
        <w:ind w:left="2160" w:hanging="180"/>
      </w:pPr>
    </w:lvl>
    <w:lvl w:ilvl="3" w:tplc="0C4AB344">
      <w:start w:val="1"/>
      <w:numFmt w:val="decimal"/>
      <w:lvlText w:val="%4."/>
      <w:lvlJc w:val="left"/>
      <w:pPr>
        <w:ind w:left="2880" w:hanging="360"/>
      </w:pPr>
    </w:lvl>
    <w:lvl w:ilvl="4" w:tplc="D5B2995E">
      <w:start w:val="1"/>
      <w:numFmt w:val="lowerLetter"/>
      <w:lvlText w:val="%5."/>
      <w:lvlJc w:val="left"/>
      <w:pPr>
        <w:ind w:left="3600" w:hanging="360"/>
      </w:pPr>
    </w:lvl>
    <w:lvl w:ilvl="5" w:tplc="432C5938">
      <w:start w:val="1"/>
      <w:numFmt w:val="lowerRoman"/>
      <w:lvlText w:val="%6."/>
      <w:lvlJc w:val="right"/>
      <w:pPr>
        <w:ind w:left="4320" w:hanging="180"/>
      </w:pPr>
    </w:lvl>
    <w:lvl w:ilvl="6" w:tplc="544EAFA6">
      <w:start w:val="1"/>
      <w:numFmt w:val="decimal"/>
      <w:lvlText w:val="%7."/>
      <w:lvlJc w:val="left"/>
      <w:pPr>
        <w:ind w:left="5040" w:hanging="360"/>
      </w:pPr>
    </w:lvl>
    <w:lvl w:ilvl="7" w:tplc="DF963434">
      <w:start w:val="1"/>
      <w:numFmt w:val="lowerLetter"/>
      <w:lvlText w:val="%8."/>
      <w:lvlJc w:val="left"/>
      <w:pPr>
        <w:ind w:left="5760" w:hanging="360"/>
      </w:pPr>
    </w:lvl>
    <w:lvl w:ilvl="8" w:tplc="2D4621D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86567"/>
    <w:multiLevelType w:val="hybridMultilevel"/>
    <w:tmpl w:val="F89624AE"/>
    <w:lvl w:ilvl="0" w:tplc="ABDEE978">
      <w:start w:val="1"/>
      <w:numFmt w:val="decimal"/>
      <w:lvlText w:val="%1."/>
      <w:lvlJc w:val="left"/>
      <w:pPr>
        <w:ind w:left="720" w:hanging="360"/>
      </w:pPr>
    </w:lvl>
    <w:lvl w:ilvl="1" w:tplc="1E8C4254">
      <w:start w:val="1"/>
      <w:numFmt w:val="lowerLetter"/>
      <w:lvlText w:val="%2."/>
      <w:lvlJc w:val="left"/>
      <w:pPr>
        <w:ind w:left="1440" w:hanging="360"/>
      </w:pPr>
    </w:lvl>
    <w:lvl w:ilvl="2" w:tplc="E5F69D48">
      <w:start w:val="1"/>
      <w:numFmt w:val="lowerRoman"/>
      <w:lvlText w:val="%3."/>
      <w:lvlJc w:val="right"/>
      <w:pPr>
        <w:ind w:left="2160" w:hanging="180"/>
      </w:pPr>
    </w:lvl>
    <w:lvl w:ilvl="3" w:tplc="46605D2A">
      <w:start w:val="1"/>
      <w:numFmt w:val="decimal"/>
      <w:lvlText w:val="%4."/>
      <w:lvlJc w:val="left"/>
      <w:pPr>
        <w:ind w:left="2880" w:hanging="360"/>
      </w:pPr>
    </w:lvl>
    <w:lvl w:ilvl="4" w:tplc="81065F24">
      <w:start w:val="1"/>
      <w:numFmt w:val="lowerLetter"/>
      <w:lvlText w:val="%5."/>
      <w:lvlJc w:val="left"/>
      <w:pPr>
        <w:ind w:left="3600" w:hanging="360"/>
      </w:pPr>
    </w:lvl>
    <w:lvl w:ilvl="5" w:tplc="5A304868">
      <w:start w:val="1"/>
      <w:numFmt w:val="lowerRoman"/>
      <w:lvlText w:val="%6."/>
      <w:lvlJc w:val="right"/>
      <w:pPr>
        <w:ind w:left="4320" w:hanging="180"/>
      </w:pPr>
    </w:lvl>
    <w:lvl w:ilvl="6" w:tplc="4F0E4A60">
      <w:start w:val="1"/>
      <w:numFmt w:val="decimal"/>
      <w:lvlText w:val="%7."/>
      <w:lvlJc w:val="left"/>
      <w:pPr>
        <w:ind w:left="5040" w:hanging="360"/>
      </w:pPr>
    </w:lvl>
    <w:lvl w:ilvl="7" w:tplc="97A2AFE6">
      <w:start w:val="1"/>
      <w:numFmt w:val="lowerLetter"/>
      <w:lvlText w:val="%8."/>
      <w:lvlJc w:val="left"/>
      <w:pPr>
        <w:ind w:left="5760" w:hanging="360"/>
      </w:pPr>
    </w:lvl>
    <w:lvl w:ilvl="8" w:tplc="9B7440B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06FED92"/>
    <w:rsid w:val="00370D46"/>
    <w:rsid w:val="00776CE1"/>
    <w:rsid w:val="008375B7"/>
    <w:rsid w:val="00D516EE"/>
    <w:rsid w:val="00F7F7FF"/>
    <w:rsid w:val="013CE3B9"/>
    <w:rsid w:val="0186CCB7"/>
    <w:rsid w:val="01D9E85F"/>
    <w:rsid w:val="021B2A66"/>
    <w:rsid w:val="023E92D1"/>
    <w:rsid w:val="02801024"/>
    <w:rsid w:val="03259BCF"/>
    <w:rsid w:val="032D107D"/>
    <w:rsid w:val="03788F90"/>
    <w:rsid w:val="03EE6579"/>
    <w:rsid w:val="04116308"/>
    <w:rsid w:val="04633CAB"/>
    <w:rsid w:val="0516A92F"/>
    <w:rsid w:val="05374116"/>
    <w:rsid w:val="0679E4F4"/>
    <w:rsid w:val="067E0157"/>
    <w:rsid w:val="06907B2E"/>
    <w:rsid w:val="06ADF321"/>
    <w:rsid w:val="06D0986F"/>
    <w:rsid w:val="06D59916"/>
    <w:rsid w:val="06F27798"/>
    <w:rsid w:val="07BF05CD"/>
    <w:rsid w:val="08186329"/>
    <w:rsid w:val="08531CA0"/>
    <w:rsid w:val="08B66891"/>
    <w:rsid w:val="092EBE23"/>
    <w:rsid w:val="0975454E"/>
    <w:rsid w:val="09ADE789"/>
    <w:rsid w:val="09C8F349"/>
    <w:rsid w:val="09E19BD0"/>
    <w:rsid w:val="0A0C7E4B"/>
    <w:rsid w:val="0A38ADBF"/>
    <w:rsid w:val="0AA94508"/>
    <w:rsid w:val="0B9359A8"/>
    <w:rsid w:val="0B983371"/>
    <w:rsid w:val="0BAA4094"/>
    <w:rsid w:val="0BB05D57"/>
    <w:rsid w:val="0BDA09AD"/>
    <w:rsid w:val="0C3FEB72"/>
    <w:rsid w:val="0C4658A9"/>
    <w:rsid w:val="0D7B727D"/>
    <w:rsid w:val="0DDF0007"/>
    <w:rsid w:val="0EF7EC16"/>
    <w:rsid w:val="0F635ABC"/>
    <w:rsid w:val="0F79D56C"/>
    <w:rsid w:val="0F7B96EF"/>
    <w:rsid w:val="0FF339D4"/>
    <w:rsid w:val="10089017"/>
    <w:rsid w:val="1060AF83"/>
    <w:rsid w:val="1073F8AD"/>
    <w:rsid w:val="109328DE"/>
    <w:rsid w:val="10A25C0D"/>
    <w:rsid w:val="10AA3BB8"/>
    <w:rsid w:val="117821AC"/>
    <w:rsid w:val="117B5F08"/>
    <w:rsid w:val="11D82B6C"/>
    <w:rsid w:val="121E9FC0"/>
    <w:rsid w:val="129B84C5"/>
    <w:rsid w:val="12A75346"/>
    <w:rsid w:val="13C5FBA5"/>
    <w:rsid w:val="1478EA6C"/>
    <w:rsid w:val="148385A7"/>
    <w:rsid w:val="14E7295F"/>
    <w:rsid w:val="14E7E502"/>
    <w:rsid w:val="157329F3"/>
    <w:rsid w:val="158E2486"/>
    <w:rsid w:val="15C73CDA"/>
    <w:rsid w:val="177C356C"/>
    <w:rsid w:val="185F8941"/>
    <w:rsid w:val="18A04DAB"/>
    <w:rsid w:val="18CA6A69"/>
    <w:rsid w:val="18E347B7"/>
    <w:rsid w:val="19058910"/>
    <w:rsid w:val="195F3904"/>
    <w:rsid w:val="1976DD84"/>
    <w:rsid w:val="19951951"/>
    <w:rsid w:val="19A98A67"/>
    <w:rsid w:val="19FDED4E"/>
    <w:rsid w:val="1B80002E"/>
    <w:rsid w:val="1BF6646B"/>
    <w:rsid w:val="1CBDABC7"/>
    <w:rsid w:val="1CFD40C8"/>
    <w:rsid w:val="1D2BC7D0"/>
    <w:rsid w:val="1D5F85C3"/>
    <w:rsid w:val="1DC0833E"/>
    <w:rsid w:val="1DCA7B17"/>
    <w:rsid w:val="1DF797A9"/>
    <w:rsid w:val="1DFED707"/>
    <w:rsid w:val="1E87D5A8"/>
    <w:rsid w:val="1F575902"/>
    <w:rsid w:val="1F60DBD6"/>
    <w:rsid w:val="1F6FB2F4"/>
    <w:rsid w:val="1FA8E552"/>
    <w:rsid w:val="1FBF5DB5"/>
    <w:rsid w:val="1FEA3F8E"/>
    <w:rsid w:val="1FF4F63D"/>
    <w:rsid w:val="2025094C"/>
    <w:rsid w:val="21071221"/>
    <w:rsid w:val="2113E030"/>
    <w:rsid w:val="211CCFDE"/>
    <w:rsid w:val="2123CA03"/>
    <w:rsid w:val="21240B77"/>
    <w:rsid w:val="217D1A9B"/>
    <w:rsid w:val="21AAE0C3"/>
    <w:rsid w:val="22B7D490"/>
    <w:rsid w:val="2305EDD9"/>
    <w:rsid w:val="23793E09"/>
    <w:rsid w:val="241A7ECE"/>
    <w:rsid w:val="241BA8F2"/>
    <w:rsid w:val="242F4C51"/>
    <w:rsid w:val="24B677A8"/>
    <w:rsid w:val="25D8B2A5"/>
    <w:rsid w:val="266B3EDE"/>
    <w:rsid w:val="26C9F817"/>
    <w:rsid w:val="27321214"/>
    <w:rsid w:val="288F1FC7"/>
    <w:rsid w:val="28AE591F"/>
    <w:rsid w:val="28B2CBAE"/>
    <w:rsid w:val="28D9A566"/>
    <w:rsid w:val="29180289"/>
    <w:rsid w:val="29180BC6"/>
    <w:rsid w:val="29610643"/>
    <w:rsid w:val="29657825"/>
    <w:rsid w:val="29F333F8"/>
    <w:rsid w:val="2A0F01DF"/>
    <w:rsid w:val="2A5D3E91"/>
    <w:rsid w:val="2AD5A10A"/>
    <w:rsid w:val="2ADCB128"/>
    <w:rsid w:val="2B0D8BEB"/>
    <w:rsid w:val="2B7A997D"/>
    <w:rsid w:val="2C915828"/>
    <w:rsid w:val="2CAC6671"/>
    <w:rsid w:val="2DC18F26"/>
    <w:rsid w:val="2E508F1E"/>
    <w:rsid w:val="2E98376B"/>
    <w:rsid w:val="2EAC2CCA"/>
    <w:rsid w:val="2EDA317C"/>
    <w:rsid w:val="2EE4E9A1"/>
    <w:rsid w:val="2F70D680"/>
    <w:rsid w:val="2F79AD5B"/>
    <w:rsid w:val="2F803337"/>
    <w:rsid w:val="2F99F53B"/>
    <w:rsid w:val="2FA34366"/>
    <w:rsid w:val="2FC9A9AE"/>
    <w:rsid w:val="2FE61001"/>
    <w:rsid w:val="3016AF99"/>
    <w:rsid w:val="306814FA"/>
    <w:rsid w:val="306FED92"/>
    <w:rsid w:val="30ED56D6"/>
    <w:rsid w:val="3115C75E"/>
    <w:rsid w:val="3129626A"/>
    <w:rsid w:val="3283AF2E"/>
    <w:rsid w:val="32960FDC"/>
    <w:rsid w:val="340A6727"/>
    <w:rsid w:val="34E94422"/>
    <w:rsid w:val="35B13724"/>
    <w:rsid w:val="365B2631"/>
    <w:rsid w:val="3699BCF3"/>
    <w:rsid w:val="36CB2CC9"/>
    <w:rsid w:val="36CEABAB"/>
    <w:rsid w:val="36D6E1EA"/>
    <w:rsid w:val="36ECBB0B"/>
    <w:rsid w:val="37625D83"/>
    <w:rsid w:val="379F67C7"/>
    <w:rsid w:val="37C2C01D"/>
    <w:rsid w:val="382262DB"/>
    <w:rsid w:val="383EC419"/>
    <w:rsid w:val="38791EDF"/>
    <w:rsid w:val="3894198A"/>
    <w:rsid w:val="394377C9"/>
    <w:rsid w:val="39A97397"/>
    <w:rsid w:val="39D859D3"/>
    <w:rsid w:val="3A8D5A97"/>
    <w:rsid w:val="3AB58088"/>
    <w:rsid w:val="3B138E26"/>
    <w:rsid w:val="3B22CA45"/>
    <w:rsid w:val="3B822C12"/>
    <w:rsid w:val="3BA15745"/>
    <w:rsid w:val="3BAB8AD7"/>
    <w:rsid w:val="3BEB34DF"/>
    <w:rsid w:val="3C199279"/>
    <w:rsid w:val="3D10DE6E"/>
    <w:rsid w:val="3D54CDAB"/>
    <w:rsid w:val="3E2189C7"/>
    <w:rsid w:val="3F970270"/>
    <w:rsid w:val="401F82AA"/>
    <w:rsid w:val="4023217A"/>
    <w:rsid w:val="4064D032"/>
    <w:rsid w:val="407B497E"/>
    <w:rsid w:val="40BCC04B"/>
    <w:rsid w:val="4182ABA4"/>
    <w:rsid w:val="420C595E"/>
    <w:rsid w:val="42558D86"/>
    <w:rsid w:val="42D48E86"/>
    <w:rsid w:val="43B6B1BF"/>
    <w:rsid w:val="43BA87F3"/>
    <w:rsid w:val="44EFBBF0"/>
    <w:rsid w:val="45C4E66F"/>
    <w:rsid w:val="46178C4A"/>
    <w:rsid w:val="46279DF2"/>
    <w:rsid w:val="46AC4A13"/>
    <w:rsid w:val="478F7C79"/>
    <w:rsid w:val="47C3C730"/>
    <w:rsid w:val="47C45BB9"/>
    <w:rsid w:val="47D26A01"/>
    <w:rsid w:val="4828317F"/>
    <w:rsid w:val="48CDB47F"/>
    <w:rsid w:val="48DA899B"/>
    <w:rsid w:val="490C4D88"/>
    <w:rsid w:val="4915F446"/>
    <w:rsid w:val="494E7DC0"/>
    <w:rsid w:val="49E914EE"/>
    <w:rsid w:val="49F32654"/>
    <w:rsid w:val="4A8BF242"/>
    <w:rsid w:val="4AF0F1D3"/>
    <w:rsid w:val="4B27C5C2"/>
    <w:rsid w:val="4B65D006"/>
    <w:rsid w:val="4CB14DDD"/>
    <w:rsid w:val="4CDE7776"/>
    <w:rsid w:val="4D4FFE47"/>
    <w:rsid w:val="4D883525"/>
    <w:rsid w:val="4E57D528"/>
    <w:rsid w:val="4E826386"/>
    <w:rsid w:val="4F403019"/>
    <w:rsid w:val="502BC3A0"/>
    <w:rsid w:val="5056FE8C"/>
    <w:rsid w:val="5076B610"/>
    <w:rsid w:val="507FC51E"/>
    <w:rsid w:val="510BB067"/>
    <w:rsid w:val="528BC186"/>
    <w:rsid w:val="5341A2D0"/>
    <w:rsid w:val="535E6B74"/>
    <w:rsid w:val="53739F53"/>
    <w:rsid w:val="53A95D3B"/>
    <w:rsid w:val="5471EA64"/>
    <w:rsid w:val="54897DFD"/>
    <w:rsid w:val="548E1C5D"/>
    <w:rsid w:val="54B1D935"/>
    <w:rsid w:val="5551DF8A"/>
    <w:rsid w:val="5567C5EE"/>
    <w:rsid w:val="55AB1235"/>
    <w:rsid w:val="55C11987"/>
    <w:rsid w:val="56ADD907"/>
    <w:rsid w:val="56C7829B"/>
    <w:rsid w:val="56EFA6C6"/>
    <w:rsid w:val="570750BC"/>
    <w:rsid w:val="57B31238"/>
    <w:rsid w:val="57E9C87F"/>
    <w:rsid w:val="5868D106"/>
    <w:rsid w:val="586BC073"/>
    <w:rsid w:val="58931061"/>
    <w:rsid w:val="58C9EA2F"/>
    <w:rsid w:val="59531DB7"/>
    <w:rsid w:val="5A0700AA"/>
    <w:rsid w:val="5A33A716"/>
    <w:rsid w:val="5A39489A"/>
    <w:rsid w:val="5AA1C879"/>
    <w:rsid w:val="5AB6ACBD"/>
    <w:rsid w:val="5AC50F4A"/>
    <w:rsid w:val="5B57138F"/>
    <w:rsid w:val="5B60EA26"/>
    <w:rsid w:val="5B6D3588"/>
    <w:rsid w:val="5BB9C5C3"/>
    <w:rsid w:val="5C69CD11"/>
    <w:rsid w:val="5D9D91E0"/>
    <w:rsid w:val="5DC3D671"/>
    <w:rsid w:val="5DD990D5"/>
    <w:rsid w:val="5DF0EEC4"/>
    <w:rsid w:val="5E647919"/>
    <w:rsid w:val="5E83A1B8"/>
    <w:rsid w:val="5EA91E34"/>
    <w:rsid w:val="5EB34DB1"/>
    <w:rsid w:val="5F1ED661"/>
    <w:rsid w:val="5F7F3314"/>
    <w:rsid w:val="5FD0575B"/>
    <w:rsid w:val="62E177E6"/>
    <w:rsid w:val="631FA66A"/>
    <w:rsid w:val="63C81AE0"/>
    <w:rsid w:val="64024A8D"/>
    <w:rsid w:val="64096239"/>
    <w:rsid w:val="649B2DEB"/>
    <w:rsid w:val="64EE9D2A"/>
    <w:rsid w:val="6517DF11"/>
    <w:rsid w:val="65650A3B"/>
    <w:rsid w:val="65C7F4AC"/>
    <w:rsid w:val="65F6F064"/>
    <w:rsid w:val="67FBD8E0"/>
    <w:rsid w:val="6887A272"/>
    <w:rsid w:val="689DDA16"/>
    <w:rsid w:val="68BC18C7"/>
    <w:rsid w:val="68C35054"/>
    <w:rsid w:val="69163C01"/>
    <w:rsid w:val="69174434"/>
    <w:rsid w:val="6930AEE3"/>
    <w:rsid w:val="69689ED5"/>
    <w:rsid w:val="69DD1E56"/>
    <w:rsid w:val="6A184890"/>
    <w:rsid w:val="6A1D2A16"/>
    <w:rsid w:val="6A44F7D9"/>
    <w:rsid w:val="6A57D3CB"/>
    <w:rsid w:val="6B3C9536"/>
    <w:rsid w:val="6B4A5C22"/>
    <w:rsid w:val="6B63889C"/>
    <w:rsid w:val="6BA76F00"/>
    <w:rsid w:val="6BAD255E"/>
    <w:rsid w:val="6BC90336"/>
    <w:rsid w:val="6C0FC64D"/>
    <w:rsid w:val="6C16A929"/>
    <w:rsid w:val="6C22A927"/>
    <w:rsid w:val="6CF5E19B"/>
    <w:rsid w:val="6D2C2EE5"/>
    <w:rsid w:val="6D405C5A"/>
    <w:rsid w:val="6D44F1A0"/>
    <w:rsid w:val="6D53D48B"/>
    <w:rsid w:val="6D60E964"/>
    <w:rsid w:val="6DDD3310"/>
    <w:rsid w:val="6F1C141D"/>
    <w:rsid w:val="6FD5AD50"/>
    <w:rsid w:val="7037726B"/>
    <w:rsid w:val="7093395C"/>
    <w:rsid w:val="7154E69A"/>
    <w:rsid w:val="7184E455"/>
    <w:rsid w:val="718CC12D"/>
    <w:rsid w:val="72080677"/>
    <w:rsid w:val="721F3BBB"/>
    <w:rsid w:val="726C8246"/>
    <w:rsid w:val="72881656"/>
    <w:rsid w:val="72C4DBD8"/>
    <w:rsid w:val="730B03BF"/>
    <w:rsid w:val="730F90E1"/>
    <w:rsid w:val="732A6707"/>
    <w:rsid w:val="73AE67D4"/>
    <w:rsid w:val="73B9F59B"/>
    <w:rsid w:val="73CD6E85"/>
    <w:rsid w:val="73CDFBBC"/>
    <w:rsid w:val="752E5324"/>
    <w:rsid w:val="7571726F"/>
    <w:rsid w:val="75CC9CB6"/>
    <w:rsid w:val="75D70145"/>
    <w:rsid w:val="7641D03C"/>
    <w:rsid w:val="76746CD1"/>
    <w:rsid w:val="770F5A22"/>
    <w:rsid w:val="7797C794"/>
    <w:rsid w:val="77CB0F30"/>
    <w:rsid w:val="781D9096"/>
    <w:rsid w:val="785241C6"/>
    <w:rsid w:val="78D512AD"/>
    <w:rsid w:val="78DD7027"/>
    <w:rsid w:val="7A0BA971"/>
    <w:rsid w:val="7B46CDAC"/>
    <w:rsid w:val="7B59FAD1"/>
    <w:rsid w:val="7B63FDB1"/>
    <w:rsid w:val="7BCDC0D6"/>
    <w:rsid w:val="7BDA391D"/>
    <w:rsid w:val="7C2DA298"/>
    <w:rsid w:val="7C6CD10A"/>
    <w:rsid w:val="7C882553"/>
    <w:rsid w:val="7CA2AA9C"/>
    <w:rsid w:val="7CCD3647"/>
    <w:rsid w:val="7D6D5F0D"/>
    <w:rsid w:val="7D6EF880"/>
    <w:rsid w:val="7DF8D1F9"/>
    <w:rsid w:val="7E70C087"/>
    <w:rsid w:val="7EAD7D0A"/>
    <w:rsid w:val="7FAA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FED92"/>
  <w15:chartTrackingRefBased/>
  <w15:docId w15:val="{938ED40D-7A43-4BFE-B4A8-88DE71036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rlUZXrJGuf8" TargetMode="External"/><Relationship Id="rId18" Type="http://schemas.openxmlformats.org/officeDocument/2006/relationships/hyperlink" Target="mailto:cfulton436@c2kni.net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youtu.be/RvjDpD_fLwA" TargetMode="External"/><Relationship Id="rId17" Type="http://schemas.openxmlformats.org/officeDocument/2006/relationships/hyperlink" Target="https://www.youtube.com/watch?v=plBUgyWd3U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1qMOEPzjWo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heschoolrun.com/what-is-a-prime-number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HwQOFjDElpc" TargetMode="External"/><Relationship Id="rId10" Type="http://schemas.openxmlformats.org/officeDocument/2006/relationships/hyperlink" Target="https://www.michaelrosen.co.uk/" TargetMode="External"/><Relationship Id="rId19" Type="http://schemas.openxmlformats.org/officeDocument/2006/relationships/hyperlink" Target="http://www.braidside.co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GMiAbQ5yUD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88F98258</Template>
  <TotalTime>5</TotalTime>
  <Pages>7</Pages>
  <Words>1210</Words>
  <Characters>6897</Characters>
  <Application>Microsoft Office Word</Application>
  <DocSecurity>0</DocSecurity>
  <Lines>57</Lines>
  <Paragraphs>16</Paragraphs>
  <ScaleCrop>false</ScaleCrop>
  <Company/>
  <LinksUpToDate>false</LinksUpToDate>
  <CharactersWithSpaces>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FULTON</dc:creator>
  <cp:keywords/>
  <dc:description/>
  <cp:lastModifiedBy>C FULTON</cp:lastModifiedBy>
  <cp:revision>2</cp:revision>
  <dcterms:created xsi:type="dcterms:W3CDTF">2020-05-17T12:47:00Z</dcterms:created>
  <dcterms:modified xsi:type="dcterms:W3CDTF">2020-05-17T16:50:00Z</dcterms:modified>
</cp:coreProperties>
</file>