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1ED" w:rsidRPr="00C010E9" w:rsidRDefault="00012A63" w:rsidP="001A41ED">
      <w:pPr>
        <w:pStyle w:val="Title"/>
        <w:jc w:val="left"/>
        <w:rPr>
          <w:color w:val="000000"/>
        </w:rPr>
      </w:pPr>
      <w:r>
        <w:rPr>
          <w:noProof/>
          <w:lang w:eastAsia="en-GB"/>
        </w:rPr>
        <w:drawing>
          <wp:anchor distT="0" distB="0" distL="114300" distR="114300" simplePos="0" relativeHeight="251657216" behindDoc="0" locked="0" layoutInCell="1" allowOverlap="1">
            <wp:simplePos x="0" y="0"/>
            <wp:positionH relativeFrom="column">
              <wp:posOffset>4420870</wp:posOffset>
            </wp:positionH>
            <wp:positionV relativeFrom="paragraph">
              <wp:posOffset>13335</wp:posOffset>
            </wp:positionV>
            <wp:extent cx="739775" cy="528955"/>
            <wp:effectExtent l="0" t="0" r="3175" b="4445"/>
            <wp:wrapSquare wrapText="bothSides"/>
            <wp:docPr id="4" name="Picture 4" descr="EIEA logo colour 22nd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EA logo colour 22nd ma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775"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39370</wp:posOffset>
            </wp:positionH>
            <wp:positionV relativeFrom="paragraph">
              <wp:posOffset>-56515</wp:posOffset>
            </wp:positionV>
            <wp:extent cx="619125" cy="1133475"/>
            <wp:effectExtent l="0" t="0" r="9525" b="9525"/>
            <wp:wrapNone/>
            <wp:docPr id="5" name="Picture 5" descr="braidside%20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raidside%20logo"/>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1ED">
        <w:t xml:space="preserve">          </w:t>
      </w:r>
      <w:r w:rsidR="00E703EE">
        <w:tab/>
      </w:r>
      <w:r w:rsidR="00E703EE">
        <w:tab/>
      </w:r>
      <w:r w:rsidR="00995F97" w:rsidRPr="00C010E9">
        <w:rPr>
          <w:color w:val="000000"/>
        </w:rPr>
        <w:t xml:space="preserve">Braidside Integrated Primary </w:t>
      </w:r>
    </w:p>
    <w:p w:rsidR="00BC29A3" w:rsidRPr="007C2B7A" w:rsidRDefault="00995F97" w:rsidP="001A41ED">
      <w:pPr>
        <w:pStyle w:val="Title"/>
        <w:jc w:val="left"/>
        <w:rPr>
          <w:color w:val="000000"/>
        </w:rPr>
      </w:pPr>
      <w:r w:rsidRPr="00136B10">
        <w:rPr>
          <w:b w:val="0"/>
          <w:color w:val="000000"/>
        </w:rPr>
        <w:t xml:space="preserve">          </w:t>
      </w:r>
      <w:r w:rsidRPr="00136B10">
        <w:rPr>
          <w:b w:val="0"/>
          <w:color w:val="000000"/>
        </w:rPr>
        <w:tab/>
      </w:r>
      <w:r w:rsidRPr="00136B10">
        <w:rPr>
          <w:b w:val="0"/>
          <w:color w:val="000000"/>
        </w:rPr>
        <w:tab/>
      </w:r>
      <w:r w:rsidR="007C2B7A">
        <w:rPr>
          <w:color w:val="000000"/>
        </w:rPr>
        <w:t>a</w:t>
      </w:r>
      <w:r w:rsidRPr="007C2B7A">
        <w:rPr>
          <w:color w:val="000000"/>
        </w:rPr>
        <w:t>nd Nursery School</w:t>
      </w:r>
    </w:p>
    <w:p w:rsidR="00BC29A3" w:rsidRDefault="001A41ED" w:rsidP="001A41ED">
      <w:pPr>
        <w:rPr>
          <w:b/>
          <w:i/>
          <w:color w:val="000000"/>
        </w:rPr>
      </w:pPr>
      <w:r w:rsidRPr="00C010E9">
        <w:rPr>
          <w:b/>
          <w:i/>
          <w:color w:val="000000"/>
        </w:rPr>
        <w:t xml:space="preserve">             </w:t>
      </w:r>
      <w:r w:rsidR="00E703EE" w:rsidRPr="00C010E9">
        <w:rPr>
          <w:b/>
          <w:i/>
          <w:color w:val="000000"/>
        </w:rPr>
        <w:tab/>
      </w:r>
      <w:r w:rsidR="00E703EE" w:rsidRPr="00C010E9">
        <w:rPr>
          <w:b/>
          <w:i/>
          <w:color w:val="000000"/>
        </w:rPr>
        <w:tab/>
      </w:r>
      <w:r w:rsidRPr="00C010E9">
        <w:rPr>
          <w:b/>
          <w:i/>
          <w:color w:val="000000"/>
        </w:rPr>
        <w:t xml:space="preserve"> </w:t>
      </w:r>
      <w:r w:rsidR="00FE0CB3" w:rsidRPr="00C010E9">
        <w:rPr>
          <w:b/>
          <w:i/>
          <w:color w:val="000000"/>
        </w:rPr>
        <w:t>87 Frys Road, Ballymena Co. Antrim BT43 7EN</w:t>
      </w:r>
    </w:p>
    <w:p w:rsidR="005046C3" w:rsidRPr="00C010E9" w:rsidRDefault="005046C3" w:rsidP="001A41ED">
      <w:pPr>
        <w:rPr>
          <w:b/>
          <w:i/>
          <w:color w:val="000000"/>
        </w:rPr>
      </w:pPr>
      <w:r>
        <w:rPr>
          <w:b/>
          <w:i/>
          <w:color w:val="000000"/>
        </w:rPr>
        <w:tab/>
      </w:r>
      <w:r>
        <w:rPr>
          <w:b/>
          <w:i/>
          <w:color w:val="000000"/>
        </w:rPr>
        <w:tab/>
        <w:t>1989- 2019: 30 Years of Integration</w:t>
      </w:r>
    </w:p>
    <w:p w:rsidR="00E703EE" w:rsidRPr="00C010E9" w:rsidRDefault="00E703EE" w:rsidP="00E703EE">
      <w:pPr>
        <w:rPr>
          <w:b/>
          <w:i/>
          <w:color w:val="000000"/>
        </w:rPr>
      </w:pPr>
      <w:r w:rsidRPr="00C010E9">
        <w:rPr>
          <w:b/>
          <w:i/>
          <w:color w:val="000000"/>
        </w:rPr>
        <w:t xml:space="preserve">              </w:t>
      </w:r>
      <w:r w:rsidRPr="00C010E9">
        <w:rPr>
          <w:b/>
          <w:i/>
          <w:color w:val="000000"/>
        </w:rPr>
        <w:tab/>
      </w:r>
      <w:r w:rsidRPr="00C010E9">
        <w:rPr>
          <w:b/>
          <w:i/>
          <w:color w:val="000000"/>
        </w:rPr>
        <w:tab/>
      </w:r>
    </w:p>
    <w:p w:rsidR="00FE0CB3" w:rsidRPr="005A1F60" w:rsidRDefault="00FE0CB3" w:rsidP="00E703EE">
      <w:pPr>
        <w:ind w:left="720" w:firstLine="720"/>
        <w:rPr>
          <w:b/>
          <w:i/>
          <w:color w:val="000000"/>
        </w:rPr>
      </w:pPr>
      <w:r w:rsidRPr="005A1F60">
        <w:rPr>
          <w:b/>
          <w:i/>
          <w:color w:val="000000"/>
        </w:rPr>
        <w:t>028 25647899</w:t>
      </w:r>
      <w:r w:rsidRPr="005A1F60">
        <w:rPr>
          <w:i/>
          <w:color w:val="000000"/>
          <w:sz w:val="24"/>
        </w:rPr>
        <w:tab/>
      </w:r>
      <w:r w:rsidRPr="005A1F60">
        <w:rPr>
          <w:i/>
          <w:color w:val="000000"/>
          <w:sz w:val="24"/>
        </w:rPr>
        <w:tab/>
        <w:t xml:space="preserve">    </w:t>
      </w:r>
      <w:r w:rsidR="00E703EE" w:rsidRPr="005A1F60">
        <w:rPr>
          <w:i/>
          <w:color w:val="000000"/>
          <w:sz w:val="24"/>
        </w:rPr>
        <w:t xml:space="preserve">           </w:t>
      </w:r>
      <w:r w:rsidR="00E703EE" w:rsidRPr="005A1F60">
        <w:rPr>
          <w:i/>
          <w:color w:val="000000"/>
          <w:sz w:val="24"/>
        </w:rPr>
        <w:tab/>
      </w:r>
      <w:r w:rsidR="00E703EE" w:rsidRPr="005A1F60">
        <w:rPr>
          <w:i/>
          <w:color w:val="000000"/>
          <w:sz w:val="24"/>
        </w:rPr>
        <w:tab/>
        <w:t xml:space="preserve">  </w:t>
      </w:r>
      <w:r w:rsidR="005A1F60" w:rsidRPr="005A1F60">
        <w:rPr>
          <w:i/>
          <w:color w:val="000000"/>
          <w:sz w:val="24"/>
        </w:rPr>
        <w:t xml:space="preserve"> </w:t>
      </w:r>
      <w:r w:rsidR="008656EF">
        <w:rPr>
          <w:b/>
          <w:i/>
          <w:color w:val="000000"/>
        </w:rPr>
        <w:tab/>
      </w:r>
      <w:r w:rsidR="005A1F60" w:rsidRPr="005A1F60">
        <w:rPr>
          <w:b/>
          <w:i/>
          <w:color w:val="000000"/>
        </w:rPr>
        <w:t>Principal: J McAuley</w:t>
      </w:r>
    </w:p>
    <w:p w:rsidR="00FE0CB3" w:rsidRPr="005A1F60" w:rsidRDefault="002C434F" w:rsidP="002C434F">
      <w:pPr>
        <w:pBdr>
          <w:bottom w:val="single" w:sz="4" w:space="0" w:color="auto"/>
        </w:pBdr>
        <w:jc w:val="right"/>
        <w:rPr>
          <w:rFonts w:ascii="Berlin Sans FB Demi" w:hAnsi="Berlin Sans FB Demi"/>
          <w:b/>
          <w:color w:val="333333"/>
          <w:sz w:val="24"/>
        </w:rPr>
      </w:pPr>
      <w:r w:rsidRPr="005A1F60">
        <w:rPr>
          <w:rFonts w:ascii="Berlin Sans FB Demi" w:hAnsi="Berlin Sans FB Demi"/>
          <w:b/>
          <w:color w:val="333333"/>
          <w:sz w:val="24"/>
        </w:rPr>
        <w:t>www.braidside.co.uk</w:t>
      </w:r>
    </w:p>
    <w:p w:rsidR="00FE0CB3" w:rsidRDefault="00793EFD" w:rsidP="005F182C">
      <w:pPr>
        <w:rPr>
          <w:rFonts w:ascii="Footlight MT Light" w:hAnsi="Footlight MT Light"/>
          <w:sz w:val="24"/>
        </w:rPr>
      </w:pPr>
      <w:r w:rsidRPr="00A6128B">
        <w:rPr>
          <w:rFonts w:ascii="Footlight MT Light" w:hAnsi="Footlight MT Light"/>
          <w:i/>
          <w:sz w:val="24"/>
        </w:rPr>
        <w:t xml:space="preserve">           </w:t>
      </w:r>
      <w:r w:rsidRPr="00A6128B">
        <w:rPr>
          <w:rFonts w:ascii="Footlight MT Light" w:hAnsi="Footlight MT Light"/>
          <w:i/>
          <w:sz w:val="24"/>
        </w:rPr>
        <w:tab/>
      </w:r>
      <w:r w:rsidRPr="00A6128B">
        <w:rPr>
          <w:rFonts w:ascii="Footlight MT Light" w:hAnsi="Footlight MT Light"/>
          <w:i/>
          <w:sz w:val="24"/>
        </w:rPr>
        <w:tab/>
      </w:r>
      <w:r w:rsidRPr="00A6128B">
        <w:rPr>
          <w:rFonts w:ascii="Footlight MT Light" w:hAnsi="Footlight MT Light"/>
          <w:i/>
          <w:sz w:val="24"/>
        </w:rPr>
        <w:tab/>
      </w:r>
      <w:r w:rsidRPr="00A6128B">
        <w:rPr>
          <w:rFonts w:ascii="Footlight MT Light" w:hAnsi="Footlight MT Light"/>
          <w:i/>
          <w:sz w:val="24"/>
        </w:rPr>
        <w:tab/>
      </w:r>
      <w:r w:rsidRPr="00A6128B">
        <w:rPr>
          <w:rFonts w:ascii="Footlight MT Light" w:hAnsi="Footlight MT Light"/>
          <w:i/>
          <w:sz w:val="24"/>
        </w:rPr>
        <w:tab/>
      </w:r>
      <w:r w:rsidRPr="00A6128B">
        <w:rPr>
          <w:rFonts w:ascii="Footlight MT Light" w:hAnsi="Footlight MT Light"/>
          <w:i/>
          <w:sz w:val="24"/>
        </w:rPr>
        <w:tab/>
      </w:r>
      <w:r w:rsidRPr="00A6128B">
        <w:rPr>
          <w:rFonts w:ascii="Footlight MT Light" w:hAnsi="Footlight MT Light"/>
          <w:i/>
          <w:sz w:val="24"/>
        </w:rPr>
        <w:tab/>
        <w:t xml:space="preserve"> </w:t>
      </w:r>
      <w:r w:rsidRPr="00A6128B">
        <w:rPr>
          <w:rFonts w:ascii="Footlight MT Light" w:hAnsi="Footlight MT Light"/>
          <w:i/>
          <w:sz w:val="24"/>
        </w:rPr>
        <w:tab/>
      </w:r>
      <w:r w:rsidRPr="00A6128B">
        <w:rPr>
          <w:rFonts w:ascii="Footlight MT Light" w:hAnsi="Footlight MT Light"/>
          <w:i/>
          <w:sz w:val="24"/>
        </w:rPr>
        <w:tab/>
      </w:r>
      <w:r w:rsidR="005F182C" w:rsidRPr="00A6128B">
        <w:rPr>
          <w:rFonts w:ascii="Footlight MT Light" w:hAnsi="Footlight MT Light"/>
          <w:i/>
          <w:sz w:val="24"/>
        </w:rPr>
        <w:t xml:space="preserve">        </w:t>
      </w:r>
      <w:r w:rsidR="00DA4DBC">
        <w:rPr>
          <w:rFonts w:ascii="Footlight MT Light" w:hAnsi="Footlight MT Light"/>
          <w:sz w:val="24"/>
        </w:rPr>
        <w:t>03/07</w:t>
      </w:r>
      <w:r w:rsidR="00C53DB0">
        <w:rPr>
          <w:rFonts w:ascii="Footlight MT Light" w:hAnsi="Footlight MT Light"/>
          <w:sz w:val="24"/>
        </w:rPr>
        <w:t>/20</w:t>
      </w:r>
    </w:p>
    <w:p w:rsidR="00C53DB0" w:rsidRDefault="00C53DB0" w:rsidP="005F182C">
      <w:pPr>
        <w:rPr>
          <w:rFonts w:ascii="Footlight MT Light" w:hAnsi="Footlight MT Light"/>
          <w:sz w:val="24"/>
        </w:rPr>
      </w:pPr>
    </w:p>
    <w:p w:rsidR="00C53DB0" w:rsidRPr="00DA4DBC" w:rsidRDefault="00DA4DBC" w:rsidP="00DA4DBC">
      <w:pPr>
        <w:jc w:val="center"/>
        <w:rPr>
          <w:rFonts w:ascii="SassoonPrimaryInfant" w:hAnsi="SassoonPrimaryInfant"/>
          <w:b/>
          <w:sz w:val="24"/>
          <w:u w:val="single"/>
        </w:rPr>
      </w:pPr>
      <w:r w:rsidRPr="00DA4DBC">
        <w:rPr>
          <w:rFonts w:ascii="SassoonPrimaryInfant" w:hAnsi="SassoonPrimaryInfant"/>
          <w:b/>
          <w:sz w:val="24"/>
          <w:u w:val="single"/>
        </w:rPr>
        <w:t>ONLINE SUPPORT FOR CHILDREN ENTERING YEAR 7</w:t>
      </w:r>
    </w:p>
    <w:p w:rsidR="00DA4DBC" w:rsidRPr="00DA4DBC" w:rsidRDefault="00DA4DBC" w:rsidP="00DA4DBC">
      <w:pPr>
        <w:jc w:val="center"/>
        <w:rPr>
          <w:rFonts w:ascii="SassoonPrimaryInfant" w:hAnsi="SassoonPrimaryInfant"/>
          <w:b/>
          <w:sz w:val="24"/>
          <w:u w:val="single"/>
        </w:rPr>
      </w:pPr>
    </w:p>
    <w:p w:rsidR="00DA4DBC" w:rsidRPr="00DA4DBC" w:rsidRDefault="00DA4DBC" w:rsidP="005F182C">
      <w:pPr>
        <w:rPr>
          <w:rFonts w:ascii="SassoonPrimaryInfant" w:hAnsi="SassoonPrimaryInfant"/>
          <w:sz w:val="24"/>
        </w:rPr>
      </w:pPr>
      <w:r w:rsidRPr="00DA4DBC">
        <w:rPr>
          <w:rFonts w:ascii="SassoonPrimaryInfant" w:hAnsi="SassoonPrimaryInfant"/>
          <w:sz w:val="24"/>
        </w:rPr>
        <w:t>Dear Parent,</w:t>
      </w:r>
    </w:p>
    <w:p w:rsidR="00DA4DBC" w:rsidRPr="00DA4DBC" w:rsidRDefault="00DA4DBC" w:rsidP="005F182C">
      <w:pPr>
        <w:rPr>
          <w:rFonts w:ascii="SassoonPrimaryInfant" w:hAnsi="SassoonPrimaryInfant"/>
          <w:sz w:val="24"/>
        </w:rPr>
      </w:pPr>
      <w:r w:rsidRPr="00DA4DBC">
        <w:rPr>
          <w:rFonts w:ascii="SassoonPrimaryInfant" w:hAnsi="SassoonPrimaryInfant"/>
          <w:sz w:val="24"/>
        </w:rPr>
        <w:t>The Department of Education (DE) has proposed a scheme whereby all current Year 6 children and their parents may access online learning programmes in English and maths.</w:t>
      </w:r>
    </w:p>
    <w:p w:rsidR="00DA4DBC" w:rsidRPr="00DA4DBC" w:rsidRDefault="00DA4DBC" w:rsidP="005F182C">
      <w:pPr>
        <w:rPr>
          <w:rFonts w:ascii="SassoonPrimaryInfant" w:hAnsi="SassoonPrimaryInfant"/>
          <w:sz w:val="24"/>
        </w:rPr>
      </w:pPr>
      <w:r w:rsidRPr="00DA4DBC">
        <w:rPr>
          <w:rFonts w:ascii="SassoonPrimaryInfant" w:hAnsi="SassoonPrimaryInfant"/>
          <w:sz w:val="24"/>
        </w:rPr>
        <w:t>Children will require access to a tablet, laptop or smart phone to access the programmes. Parental engagement is optional.</w:t>
      </w:r>
    </w:p>
    <w:p w:rsidR="00DA4DBC" w:rsidRPr="00DA4DBC" w:rsidRDefault="00DA4DBC" w:rsidP="005F182C">
      <w:pPr>
        <w:rPr>
          <w:rFonts w:ascii="SassoonPrimaryInfant" w:hAnsi="SassoonPrimaryInfant"/>
          <w:sz w:val="24"/>
        </w:rPr>
      </w:pPr>
      <w:r w:rsidRPr="00DA4DBC">
        <w:rPr>
          <w:rFonts w:ascii="SassoonPrimaryInfant" w:hAnsi="SassoonPrimaryInfant"/>
          <w:sz w:val="24"/>
        </w:rPr>
        <w:t>There are many online support materials however one such commercial programme that could be used is MathematicsMastery; which contains both literacy and numeracy.</w:t>
      </w:r>
    </w:p>
    <w:p w:rsidR="00DA4DBC" w:rsidRPr="00DA4DBC" w:rsidRDefault="00DA4DBC" w:rsidP="005F182C">
      <w:pPr>
        <w:rPr>
          <w:rFonts w:ascii="SassoonPrimaryInfant" w:hAnsi="SassoonPrimaryInfant"/>
          <w:sz w:val="24"/>
        </w:rPr>
      </w:pPr>
    </w:p>
    <w:p w:rsidR="00DA4DBC" w:rsidRDefault="00DA4DBC" w:rsidP="005F182C">
      <w:pPr>
        <w:rPr>
          <w:rFonts w:ascii="SassoonPrimaryInfant" w:hAnsi="SassoonPrimaryInfant"/>
          <w:sz w:val="24"/>
        </w:rPr>
      </w:pPr>
      <w:r w:rsidRPr="00DA4DBC">
        <w:rPr>
          <w:rFonts w:ascii="SassoonPrimaryInfant" w:hAnsi="SassoonPrimaryInfant"/>
          <w:sz w:val="24"/>
        </w:rPr>
        <w:t>As with the use of any online programme or application it will be important that parents consider both appropriate levels of screen time and their child’s online safety. Parents may find the EA online safety guidance useful:</w:t>
      </w:r>
    </w:p>
    <w:p w:rsidR="00DA4DBC" w:rsidRPr="00DA4DBC" w:rsidRDefault="00DA4DBC" w:rsidP="005F182C">
      <w:pPr>
        <w:rPr>
          <w:rFonts w:ascii="SassoonPrimaryInfant" w:hAnsi="SassoonPrimaryInfant"/>
          <w:sz w:val="24"/>
        </w:rPr>
      </w:pPr>
    </w:p>
    <w:p w:rsidR="00DA4DBC" w:rsidRPr="00DA4DBC" w:rsidRDefault="00DA4DBC" w:rsidP="005F182C">
      <w:pPr>
        <w:rPr>
          <w:rFonts w:ascii="SassoonPrimaryInfant" w:hAnsi="SassoonPrimaryInfant"/>
          <w:sz w:val="24"/>
        </w:rPr>
      </w:pPr>
      <w:hyperlink r:id="rId9" w:history="1">
        <w:r w:rsidRPr="00DA4DBC">
          <w:rPr>
            <w:rStyle w:val="Hyperlink"/>
            <w:rFonts w:ascii="SassoonPrimaryInfant" w:hAnsi="SassoonPrimaryInfant"/>
            <w:sz w:val="24"/>
          </w:rPr>
          <w:t>https://ineqe.com/safeguarding-hub/</w:t>
        </w:r>
      </w:hyperlink>
    </w:p>
    <w:p w:rsidR="00DA4DBC" w:rsidRDefault="00DA4DBC" w:rsidP="005F182C">
      <w:pPr>
        <w:rPr>
          <w:rFonts w:ascii="SassoonPrimaryInfant" w:hAnsi="SassoonPrimaryInfant"/>
          <w:sz w:val="24"/>
        </w:rPr>
      </w:pPr>
      <w:hyperlink r:id="rId10" w:history="1">
        <w:r w:rsidRPr="00DA4DBC">
          <w:rPr>
            <w:rStyle w:val="Hyperlink"/>
            <w:rFonts w:ascii="SassoonPrimaryInfant" w:hAnsi="SassoonPrimaryInfant"/>
            <w:sz w:val="24"/>
          </w:rPr>
          <w:t>https://www.saferinternet.org.uk/advice-centre/parents-and-carers</w:t>
        </w:r>
      </w:hyperlink>
    </w:p>
    <w:p w:rsidR="00DA4DBC" w:rsidRDefault="00DA4DBC" w:rsidP="005F182C">
      <w:pPr>
        <w:rPr>
          <w:rFonts w:ascii="SassoonPrimaryInfant" w:hAnsi="SassoonPrimaryInfant"/>
          <w:sz w:val="24"/>
        </w:rPr>
      </w:pPr>
    </w:p>
    <w:p w:rsidR="00DA4DBC" w:rsidRDefault="00DA4DBC" w:rsidP="005F182C">
      <w:pPr>
        <w:rPr>
          <w:rFonts w:ascii="SassoonPrimaryInfant" w:hAnsi="SassoonPrimaryInfant"/>
          <w:sz w:val="24"/>
        </w:rPr>
      </w:pPr>
      <w:r>
        <w:rPr>
          <w:rFonts w:ascii="SassoonPrimaryInfant" w:hAnsi="SassoonPrimaryInfant"/>
          <w:sz w:val="24"/>
        </w:rPr>
        <w:t>In addition, the “Supporting Learning” material available on the EA website and specifically EA designed material, link directly with NI Curriculum, provides reinforcement and a reminder of the key literacy and numeracy concepts across Key Stage 2.</w:t>
      </w:r>
    </w:p>
    <w:p w:rsidR="00DA4DBC" w:rsidRDefault="00DA4DBC" w:rsidP="005F182C">
      <w:pPr>
        <w:rPr>
          <w:rFonts w:ascii="SassoonPrimaryInfant" w:hAnsi="SassoonPrimaryInfant"/>
          <w:sz w:val="24"/>
        </w:rPr>
      </w:pPr>
    </w:p>
    <w:p w:rsidR="00DA4DBC" w:rsidRPr="00DA4DBC" w:rsidRDefault="00DA4DBC" w:rsidP="005F182C">
      <w:pPr>
        <w:rPr>
          <w:rFonts w:ascii="SassoonPrimaryInfant" w:hAnsi="SassoonPrimaryInfant"/>
          <w:b/>
          <w:sz w:val="24"/>
          <w:u w:val="single"/>
        </w:rPr>
      </w:pPr>
      <w:r w:rsidRPr="00DA4DBC">
        <w:rPr>
          <w:rFonts w:ascii="SassoonPrimaryInfant" w:hAnsi="SassoonPrimaryInfant"/>
          <w:b/>
          <w:sz w:val="24"/>
          <w:u w:val="single"/>
        </w:rPr>
        <w:t>Mathematics Mastery</w:t>
      </w:r>
    </w:p>
    <w:p w:rsidR="00DA4DBC" w:rsidRDefault="00DA4DBC" w:rsidP="005F182C">
      <w:pPr>
        <w:rPr>
          <w:rFonts w:ascii="SassoonPrimaryInfant" w:hAnsi="SassoonPrimaryInfant"/>
          <w:sz w:val="24"/>
        </w:rPr>
      </w:pPr>
      <w:r>
        <w:rPr>
          <w:rFonts w:ascii="SassoonPrimaryInfant" w:hAnsi="SassoonPrimaryInfant"/>
          <w:sz w:val="24"/>
        </w:rPr>
        <w:t>Mathematics Mastery provides a structured programme for literacy and numeracy and step by step guides for parenst.</w:t>
      </w:r>
    </w:p>
    <w:p w:rsidR="00DA4DBC" w:rsidRDefault="00DA4DBC" w:rsidP="005F182C">
      <w:pPr>
        <w:rPr>
          <w:rFonts w:ascii="SassoonPrimaryInfant" w:hAnsi="SassoonPrimaryInfant"/>
          <w:sz w:val="24"/>
        </w:rPr>
      </w:pPr>
      <w:r>
        <w:rPr>
          <w:rFonts w:ascii="SassoonPrimaryInfant" w:hAnsi="SassoonPrimaryInfant"/>
          <w:sz w:val="24"/>
        </w:rPr>
        <w:t>Parental access to the programme is straightforward, there is no need to register just access the “Free Covid-19 Resources” at the top of the Mathematics mastery homepage:</w:t>
      </w:r>
    </w:p>
    <w:p w:rsidR="00DA4DBC" w:rsidRDefault="00DA4DBC" w:rsidP="005F182C">
      <w:pPr>
        <w:rPr>
          <w:rFonts w:ascii="SassoonPrimaryInfant" w:hAnsi="SassoonPrimaryInfant"/>
          <w:sz w:val="24"/>
        </w:rPr>
      </w:pPr>
      <w:hyperlink r:id="rId11" w:history="1">
        <w:r w:rsidRPr="003072A3">
          <w:rPr>
            <w:rStyle w:val="Hyperlink"/>
            <w:rFonts w:ascii="SassoonPrimaryInfant" w:hAnsi="SassoonPrimaryInfant"/>
            <w:sz w:val="24"/>
          </w:rPr>
          <w:t>https://www.mathesmaticsmastery.org./</w:t>
        </w:r>
      </w:hyperlink>
    </w:p>
    <w:p w:rsidR="004747EA" w:rsidRDefault="004747EA" w:rsidP="005F182C">
      <w:pPr>
        <w:rPr>
          <w:rFonts w:ascii="SassoonPrimaryInfant" w:hAnsi="SassoonPrimaryInfant"/>
          <w:sz w:val="24"/>
        </w:rPr>
      </w:pPr>
    </w:p>
    <w:p w:rsidR="004747EA" w:rsidRDefault="004747EA" w:rsidP="004747EA">
      <w:pPr>
        <w:rPr>
          <w:rStyle w:val="normaltextrun"/>
          <w:rFonts w:cstheme="minorHAnsi"/>
          <w:color w:val="313131"/>
          <w:sz w:val="24"/>
          <w:szCs w:val="24"/>
        </w:rPr>
      </w:pPr>
      <w:r>
        <w:rPr>
          <w:noProof/>
          <w:lang w:eastAsia="en-GB"/>
        </w:rPr>
        <w:lastRenderedPageBreak/>
        <mc:AlternateContent>
          <mc:Choice Requires="wpg">
            <w:drawing>
              <wp:inline distT="0" distB="0" distL="0" distR="0" wp14:anchorId="1038040B" wp14:editId="4FFFE0BA">
                <wp:extent cx="5629910" cy="2913380"/>
                <wp:effectExtent l="19050" t="0" r="27940" b="20320"/>
                <wp:docPr id="14" name="Group 14"/>
                <wp:cNvGraphicFramePr/>
                <a:graphic xmlns:a="http://schemas.openxmlformats.org/drawingml/2006/main">
                  <a:graphicData uri="http://schemas.microsoft.com/office/word/2010/wordprocessingGroup">
                    <wpg:wgp>
                      <wpg:cNvGrpSpPr/>
                      <wpg:grpSpPr>
                        <a:xfrm>
                          <a:off x="0" y="0"/>
                          <a:ext cx="5629910" cy="2913380"/>
                          <a:chOff x="0" y="0"/>
                          <a:chExt cx="5629910" cy="2913380"/>
                        </a:xfrm>
                      </wpg:grpSpPr>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831" t="8864" r="2615" b="4570"/>
                          <a:stretch/>
                        </pic:blipFill>
                        <pic:spPr bwMode="auto">
                          <a:xfrm>
                            <a:off x="0" y="123825"/>
                            <a:ext cx="5629910" cy="2789555"/>
                          </a:xfrm>
                          <a:prstGeom prst="rect">
                            <a:avLst/>
                          </a:prstGeom>
                          <a:ln w="25400">
                            <a:solidFill>
                              <a:srgbClr val="002060"/>
                            </a:solidFill>
                          </a:ln>
                          <a:extLst>
                            <a:ext uri="{53640926-AAD7-44D8-BBD7-CCE9431645EC}">
                              <a14:shadowObscured xmlns:a14="http://schemas.microsoft.com/office/drawing/2010/main"/>
                            </a:ext>
                          </a:extLst>
                        </pic:spPr>
                      </pic:pic>
                      <wps:wsp>
                        <wps:cNvPr id="12" name="Oval 12"/>
                        <wps:cNvSpPr/>
                        <wps:spPr>
                          <a:xfrm>
                            <a:off x="2733675" y="0"/>
                            <a:ext cx="771525" cy="3048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AEE6F6" id="Group 14" o:spid="_x0000_s1026" style="width:443.3pt;height:229.4pt;mso-position-horizontal-relative:char;mso-position-vertical-relative:line" coordsize="56299,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1238;width:56299;height:2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" stroked="t" strokecolor="#002060" strokeweight="2pt">
                  <v:imagedata r:id="rId13" o:title="" croptop="5809f" cropbottom="2995f" cropleft="-545f" cropright="1714f"/>
                  <v:path arrowok="t"/>
                </v:shape>
                <v:oval id="Oval 12" o:spid="_x0000_s1028" style="position:absolute;left:27336;width:771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" filled="f" strokecolor="red" strokeweight="2pt"/>
                <w10:anchorlock/>
              </v:group>
            </w:pict>
          </mc:Fallback>
        </mc:AlternateContent>
      </w:r>
    </w:p>
    <w:p w:rsidR="004747EA" w:rsidRDefault="004747EA" w:rsidP="004747EA">
      <w:pPr>
        <w:rPr>
          <w:rStyle w:val="normaltextrun"/>
          <w:rFonts w:ascii="SassoonPrimaryInfant" w:hAnsi="SassoonPrimaryInfant" w:cstheme="minorHAnsi"/>
          <w:color w:val="313131"/>
          <w:sz w:val="24"/>
          <w:szCs w:val="24"/>
        </w:rPr>
      </w:pPr>
    </w:p>
    <w:p w:rsidR="004747EA" w:rsidRPr="004747EA" w:rsidRDefault="004747EA" w:rsidP="004747EA">
      <w:pPr>
        <w:rPr>
          <w:rStyle w:val="normaltextrun"/>
          <w:rFonts w:ascii="SassoonPrimaryInfant" w:hAnsi="SassoonPrimaryInfant" w:cstheme="minorHAnsi"/>
          <w:sz w:val="24"/>
          <w:szCs w:val="24"/>
        </w:rPr>
      </w:pPr>
      <w:r w:rsidRPr="004747EA">
        <w:rPr>
          <w:rStyle w:val="normaltextrun"/>
          <w:rFonts w:ascii="SassoonPrimaryInfant" w:hAnsi="SassoonPrimaryInfant" w:cstheme="minorHAnsi"/>
          <w:color w:val="313131"/>
          <w:sz w:val="24"/>
          <w:szCs w:val="24"/>
        </w:rPr>
        <w:t xml:space="preserve">There are two maths packs for each year group, one has the guidance pages and the other the pupil facing resources. Parents need to access both packs as the </w:t>
      </w:r>
      <w:r w:rsidRPr="004747EA">
        <w:rPr>
          <w:rStyle w:val="contextualspellingandgrammarerror"/>
          <w:rFonts w:ascii="SassoonPrimaryInfant" w:hAnsi="SassoonPrimaryInfant" w:cstheme="minorHAnsi"/>
          <w:color w:val="313131"/>
          <w:sz w:val="24"/>
          <w:szCs w:val="24"/>
        </w:rPr>
        <w:t>pupils’</w:t>
      </w:r>
      <w:r w:rsidRPr="004747EA">
        <w:rPr>
          <w:rStyle w:val="normaltextrun"/>
          <w:rFonts w:ascii="SassoonPrimaryInfant" w:hAnsi="SassoonPrimaryInfant" w:cstheme="minorHAnsi"/>
          <w:color w:val="313131"/>
          <w:sz w:val="24"/>
          <w:szCs w:val="24"/>
        </w:rPr>
        <w:t> packs do not make sense without the guidance. To reduce printing, the guidance packs can be accessed digitally as they contain embedded video links.</w:t>
      </w:r>
    </w:p>
    <w:p w:rsidR="004747EA" w:rsidRDefault="004747EA" w:rsidP="004747EA">
      <w:pPr>
        <w:rPr>
          <w:rStyle w:val="normaltextrun"/>
          <w:rFonts w:ascii="SassoonPrimaryInfant" w:hAnsi="SassoonPrimaryInfant" w:cstheme="minorHAnsi"/>
          <w:color w:val="313131"/>
          <w:sz w:val="24"/>
          <w:szCs w:val="24"/>
        </w:rPr>
      </w:pPr>
      <w:r w:rsidRPr="004747EA">
        <w:rPr>
          <w:rStyle w:val="normaltextrun"/>
          <w:rFonts w:ascii="SassoonPrimaryInfant" w:hAnsi="SassoonPrimaryInfant" w:cstheme="minorHAnsi"/>
          <w:color w:val="313131"/>
          <w:sz w:val="24"/>
          <w:szCs w:val="24"/>
        </w:rPr>
        <w:t xml:space="preserve">There are also two literacy packs with the guidance included. </w:t>
      </w:r>
    </w:p>
    <w:p w:rsidR="004747EA" w:rsidRPr="004747EA" w:rsidRDefault="004747EA" w:rsidP="004747EA">
      <w:pPr>
        <w:rPr>
          <w:rStyle w:val="normaltextrun"/>
          <w:rFonts w:ascii="SassoonPrimaryInfant" w:hAnsi="SassoonPrimaryInfant" w:cstheme="minorHAnsi"/>
          <w:color w:val="313131"/>
          <w:sz w:val="24"/>
          <w:szCs w:val="24"/>
        </w:rPr>
      </w:pPr>
    </w:p>
    <w:p w:rsidR="004747EA" w:rsidRPr="004747EA" w:rsidRDefault="004747EA" w:rsidP="004747EA">
      <w:pPr>
        <w:pStyle w:val="NormalWeb"/>
        <w:spacing w:before="0" w:beforeAutospacing="0" w:after="0" w:afterAutospacing="0" w:line="336" w:lineRule="atLeast"/>
        <w:rPr>
          <w:rFonts w:ascii="SassoonPrimaryInfant" w:hAnsi="SassoonPrimaryInfant" w:cstheme="minorHAnsi"/>
          <w:color w:val="313131"/>
        </w:rPr>
      </w:pPr>
      <w:r w:rsidRPr="004747EA">
        <w:rPr>
          <w:rFonts w:ascii="SassoonPrimaryInfant" w:hAnsi="SassoonPrimaryInfant" w:cstheme="minorHAnsi"/>
          <w:b/>
          <w:bCs/>
          <w:color w:val="313131"/>
        </w:rPr>
        <w:t xml:space="preserve">Year 5 </w:t>
      </w:r>
      <w:r w:rsidRPr="004747EA">
        <w:rPr>
          <w:rFonts w:ascii="SassoonPrimaryInfant" w:hAnsi="SassoonPrimaryInfant" w:cstheme="minorHAnsi"/>
          <w:color w:val="313131"/>
        </w:rPr>
        <w:t xml:space="preserve">[approximately equivalent to year 6 in NI] </w:t>
      </w:r>
      <w:r w:rsidRPr="004747EA">
        <w:rPr>
          <w:rFonts w:ascii="SassoonPrimaryInfant" w:hAnsi="SassoonPrimaryInfant" w:cstheme="minorHAnsi"/>
          <w:b/>
          <w:bCs/>
          <w:color w:val="313131"/>
        </w:rPr>
        <w:t>printable packs</w:t>
      </w:r>
      <w:r w:rsidRPr="004747EA">
        <w:rPr>
          <w:rFonts w:ascii="SassoonPrimaryInfant" w:hAnsi="SassoonPrimaryInfant" w:cstheme="minorHAnsi"/>
          <w:color w:val="313131"/>
        </w:rPr>
        <w:t> </w:t>
      </w:r>
    </w:p>
    <w:p w:rsidR="004747EA" w:rsidRPr="004747EA" w:rsidRDefault="004747EA" w:rsidP="004747EA">
      <w:pPr>
        <w:numPr>
          <w:ilvl w:val="0"/>
          <w:numId w:val="2"/>
        </w:numPr>
        <w:overflowPunct/>
        <w:autoSpaceDE/>
        <w:autoSpaceDN/>
        <w:adjustRightInd/>
        <w:spacing w:line="336" w:lineRule="atLeast"/>
        <w:ind w:left="300"/>
        <w:textAlignment w:val="auto"/>
        <w:rPr>
          <w:rFonts w:ascii="SassoonPrimaryInfant" w:hAnsi="SassoonPrimaryInfant" w:cstheme="minorHAnsi"/>
          <w:color w:val="313131"/>
          <w:sz w:val="24"/>
          <w:szCs w:val="24"/>
        </w:rPr>
      </w:pPr>
      <w:hyperlink r:id="rId14" w:history="1">
        <w:r w:rsidRPr="004747EA">
          <w:rPr>
            <w:rStyle w:val="Hyperlink"/>
            <w:rFonts w:ascii="SassoonPrimaryInfant" w:hAnsi="SassoonPrimaryInfant" w:cstheme="minorHAnsi"/>
            <w:color w:val="E40045"/>
            <w:sz w:val="24"/>
            <w:szCs w:val="24"/>
          </w:rPr>
          <w:t>Maths Year 5 Weeks 1-4 Guidance pack </w:t>
        </w:r>
      </w:hyperlink>
      <w:r w:rsidRPr="004747EA">
        <w:rPr>
          <w:rFonts w:ascii="SassoonPrimaryInfant" w:hAnsi="SassoonPrimaryInfant" w:cstheme="minorHAnsi"/>
          <w:color w:val="313131"/>
          <w:sz w:val="24"/>
          <w:szCs w:val="24"/>
        </w:rPr>
        <w:t>(easy for parents/guardians to guide learning)</w:t>
      </w:r>
    </w:p>
    <w:p w:rsidR="004747EA" w:rsidRPr="004747EA" w:rsidRDefault="004747EA" w:rsidP="004747EA">
      <w:pPr>
        <w:numPr>
          <w:ilvl w:val="0"/>
          <w:numId w:val="2"/>
        </w:numPr>
        <w:overflowPunct/>
        <w:autoSpaceDE/>
        <w:autoSpaceDN/>
        <w:adjustRightInd/>
        <w:spacing w:line="336" w:lineRule="atLeast"/>
        <w:ind w:left="300"/>
        <w:textAlignment w:val="auto"/>
        <w:rPr>
          <w:rFonts w:ascii="SassoonPrimaryInfant" w:hAnsi="SassoonPrimaryInfant" w:cstheme="minorHAnsi"/>
          <w:color w:val="313131"/>
          <w:sz w:val="24"/>
          <w:szCs w:val="24"/>
        </w:rPr>
      </w:pPr>
      <w:hyperlink r:id="rId15" w:history="1">
        <w:r w:rsidRPr="004747EA">
          <w:rPr>
            <w:rStyle w:val="Hyperlink"/>
            <w:rFonts w:ascii="SassoonPrimaryInfant" w:hAnsi="SassoonPrimaryInfant" w:cstheme="minorHAnsi"/>
            <w:color w:val="E40045"/>
            <w:sz w:val="24"/>
            <w:szCs w:val="24"/>
          </w:rPr>
          <w:t>Maths Year 5 Weeks 1-4 Pupil pack </w:t>
        </w:r>
      </w:hyperlink>
    </w:p>
    <w:p w:rsidR="004747EA" w:rsidRPr="004747EA" w:rsidRDefault="004747EA" w:rsidP="004747EA">
      <w:pPr>
        <w:numPr>
          <w:ilvl w:val="0"/>
          <w:numId w:val="2"/>
        </w:numPr>
        <w:overflowPunct/>
        <w:autoSpaceDE/>
        <w:autoSpaceDN/>
        <w:adjustRightInd/>
        <w:spacing w:line="336" w:lineRule="atLeast"/>
        <w:ind w:left="300"/>
        <w:textAlignment w:val="auto"/>
        <w:rPr>
          <w:rFonts w:ascii="SassoonPrimaryInfant" w:hAnsi="SassoonPrimaryInfant" w:cstheme="minorHAnsi"/>
          <w:color w:val="313131"/>
          <w:sz w:val="24"/>
          <w:szCs w:val="24"/>
        </w:rPr>
      </w:pPr>
      <w:hyperlink r:id="rId16" w:history="1">
        <w:r w:rsidRPr="004747EA">
          <w:rPr>
            <w:rStyle w:val="Hyperlink"/>
            <w:rFonts w:ascii="SassoonPrimaryInfant" w:hAnsi="SassoonPrimaryInfant" w:cstheme="minorHAnsi"/>
            <w:color w:val="E40045"/>
            <w:sz w:val="24"/>
            <w:szCs w:val="24"/>
          </w:rPr>
          <w:t>Maths Year 5 Weeks 5-9 Guidance pack </w:t>
        </w:r>
      </w:hyperlink>
      <w:r w:rsidRPr="004747EA">
        <w:rPr>
          <w:rFonts w:ascii="SassoonPrimaryInfant" w:hAnsi="SassoonPrimaryInfant" w:cstheme="minorHAnsi"/>
          <w:color w:val="313131"/>
          <w:sz w:val="24"/>
          <w:szCs w:val="24"/>
        </w:rPr>
        <w:t>(easy for parents/guardians to guide learning)</w:t>
      </w:r>
    </w:p>
    <w:p w:rsidR="004747EA" w:rsidRPr="004747EA" w:rsidRDefault="004747EA" w:rsidP="004747EA">
      <w:pPr>
        <w:numPr>
          <w:ilvl w:val="0"/>
          <w:numId w:val="2"/>
        </w:numPr>
        <w:overflowPunct/>
        <w:autoSpaceDE/>
        <w:autoSpaceDN/>
        <w:adjustRightInd/>
        <w:spacing w:line="336" w:lineRule="atLeast"/>
        <w:ind w:left="300"/>
        <w:textAlignment w:val="auto"/>
        <w:rPr>
          <w:rFonts w:ascii="SassoonPrimaryInfant" w:hAnsi="SassoonPrimaryInfant" w:cstheme="minorHAnsi"/>
          <w:color w:val="313131"/>
          <w:sz w:val="24"/>
          <w:szCs w:val="24"/>
        </w:rPr>
      </w:pPr>
      <w:hyperlink r:id="rId17" w:history="1">
        <w:r w:rsidRPr="004747EA">
          <w:rPr>
            <w:rStyle w:val="Hyperlink"/>
            <w:rFonts w:ascii="SassoonPrimaryInfant" w:hAnsi="SassoonPrimaryInfant" w:cstheme="minorHAnsi"/>
            <w:color w:val="E40045"/>
            <w:sz w:val="24"/>
            <w:szCs w:val="24"/>
          </w:rPr>
          <w:t>Maths Year 5 Week 5-9 Pupil pack</w:t>
        </w:r>
      </w:hyperlink>
    </w:p>
    <w:p w:rsidR="004747EA" w:rsidRPr="004747EA" w:rsidRDefault="004747EA" w:rsidP="004747EA">
      <w:pPr>
        <w:numPr>
          <w:ilvl w:val="0"/>
          <w:numId w:val="2"/>
        </w:numPr>
        <w:overflowPunct/>
        <w:autoSpaceDE/>
        <w:autoSpaceDN/>
        <w:adjustRightInd/>
        <w:spacing w:line="336" w:lineRule="atLeast"/>
        <w:ind w:left="300"/>
        <w:textAlignment w:val="auto"/>
        <w:rPr>
          <w:rFonts w:ascii="SassoonPrimaryInfant" w:hAnsi="SassoonPrimaryInfant" w:cstheme="minorHAnsi"/>
          <w:color w:val="313131"/>
          <w:sz w:val="24"/>
          <w:szCs w:val="24"/>
        </w:rPr>
      </w:pPr>
      <w:hyperlink r:id="rId18" w:history="1">
        <w:r w:rsidRPr="004747EA">
          <w:rPr>
            <w:rStyle w:val="Hyperlink"/>
            <w:rFonts w:ascii="SassoonPrimaryInfant" w:hAnsi="SassoonPrimaryInfant" w:cstheme="minorHAnsi"/>
            <w:color w:val="E40045"/>
            <w:sz w:val="24"/>
            <w:szCs w:val="24"/>
          </w:rPr>
          <w:t>English Year 5 Workbook (week 1-4)</w:t>
        </w:r>
      </w:hyperlink>
      <w:r w:rsidRPr="004747EA">
        <w:rPr>
          <w:rFonts w:ascii="SassoonPrimaryInfant" w:hAnsi="SassoonPrimaryInfant" w:cstheme="minorHAnsi"/>
          <w:color w:val="313131"/>
          <w:sz w:val="24"/>
          <w:szCs w:val="24"/>
        </w:rPr>
        <w:t> (guidance included)</w:t>
      </w:r>
    </w:p>
    <w:p w:rsidR="004747EA" w:rsidRPr="004747EA" w:rsidRDefault="004747EA" w:rsidP="004747EA">
      <w:pPr>
        <w:numPr>
          <w:ilvl w:val="0"/>
          <w:numId w:val="2"/>
        </w:numPr>
        <w:overflowPunct/>
        <w:autoSpaceDE/>
        <w:autoSpaceDN/>
        <w:adjustRightInd/>
        <w:spacing w:line="336" w:lineRule="atLeast"/>
        <w:ind w:left="300"/>
        <w:textAlignment w:val="auto"/>
        <w:rPr>
          <w:rFonts w:ascii="SassoonPrimaryInfant" w:hAnsi="SassoonPrimaryInfant" w:cstheme="minorHAnsi"/>
          <w:sz w:val="24"/>
          <w:szCs w:val="24"/>
        </w:rPr>
      </w:pPr>
      <w:hyperlink r:id="rId19" w:history="1">
        <w:r w:rsidRPr="004747EA">
          <w:rPr>
            <w:rStyle w:val="Hyperlink"/>
            <w:rFonts w:ascii="SassoonPrimaryInfant" w:hAnsi="SassoonPrimaryInfant" w:cstheme="minorHAnsi"/>
            <w:color w:val="FF0000"/>
            <w:sz w:val="24"/>
            <w:szCs w:val="24"/>
          </w:rPr>
          <w:t>English Year 5 Workbook (week 5-9)</w:t>
        </w:r>
      </w:hyperlink>
      <w:r w:rsidRPr="004747EA">
        <w:rPr>
          <w:rFonts w:ascii="SassoonPrimaryInfant" w:hAnsi="SassoonPrimaryInfant" w:cstheme="minorHAnsi"/>
          <w:color w:val="FF0000"/>
          <w:sz w:val="24"/>
          <w:szCs w:val="24"/>
        </w:rPr>
        <w:t xml:space="preserve"> </w:t>
      </w:r>
      <w:r w:rsidRPr="004747EA">
        <w:rPr>
          <w:rFonts w:ascii="SassoonPrimaryInfant" w:hAnsi="SassoonPrimaryInfant" w:cstheme="minorHAnsi"/>
          <w:color w:val="313131"/>
          <w:sz w:val="24"/>
          <w:szCs w:val="24"/>
        </w:rPr>
        <w:t>(guidance included)</w:t>
      </w:r>
    </w:p>
    <w:p w:rsidR="00DA4DBC" w:rsidRDefault="00DA4DBC" w:rsidP="005F182C">
      <w:pPr>
        <w:rPr>
          <w:rFonts w:ascii="Footlight MT Light" w:hAnsi="Footlight MT Light"/>
          <w:sz w:val="24"/>
        </w:rPr>
      </w:pPr>
    </w:p>
    <w:p w:rsidR="005A1F60" w:rsidRPr="0022020D" w:rsidRDefault="005A1F60" w:rsidP="005046C3">
      <w:pPr>
        <w:tabs>
          <w:tab w:val="left" w:pos="4658"/>
        </w:tabs>
        <w:spacing w:line="276" w:lineRule="auto"/>
        <w:rPr>
          <w:rFonts w:ascii="Footlight MT Light" w:hAnsi="Footlight MT Light"/>
          <w:sz w:val="24"/>
          <w:szCs w:val="24"/>
        </w:rPr>
      </w:pPr>
    </w:p>
    <w:p w:rsidR="007C2B7A" w:rsidRDefault="007C2B7A" w:rsidP="005C52E7">
      <w:pPr>
        <w:rPr>
          <w:sz w:val="24"/>
        </w:rPr>
      </w:pPr>
      <w:bookmarkStart w:id="0" w:name="_GoBack"/>
      <w:bookmarkEnd w:id="0"/>
    </w:p>
    <w:sectPr w:rsidR="007C2B7A">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A88" w:rsidRDefault="00512A88" w:rsidP="00A06F19">
      <w:r>
        <w:separator/>
      </w:r>
    </w:p>
  </w:endnote>
  <w:endnote w:type="continuationSeparator" w:id="0">
    <w:p w:rsidR="00512A88" w:rsidRDefault="00512A88" w:rsidP="00A0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A88" w:rsidRDefault="00512A88" w:rsidP="00A06F19">
      <w:r>
        <w:separator/>
      </w:r>
    </w:p>
  </w:footnote>
  <w:footnote w:type="continuationSeparator" w:id="0">
    <w:p w:rsidR="00512A88" w:rsidRDefault="00512A88" w:rsidP="00A06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B0358B"/>
    <w:multiLevelType w:val="hybridMultilevel"/>
    <w:tmpl w:val="440E643A"/>
    <w:lvl w:ilvl="0" w:tplc="DBF6146E">
      <w:start w:val="15"/>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FD40AA"/>
    <w:multiLevelType w:val="multilevel"/>
    <w:tmpl w:val="D6621946"/>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3F1"/>
    <w:rsid w:val="00001086"/>
    <w:rsid w:val="00004BFD"/>
    <w:rsid w:val="00012A63"/>
    <w:rsid w:val="00015291"/>
    <w:rsid w:val="000320F2"/>
    <w:rsid w:val="00036839"/>
    <w:rsid w:val="00056F5C"/>
    <w:rsid w:val="0007006F"/>
    <w:rsid w:val="000A0249"/>
    <w:rsid w:val="000A6A24"/>
    <w:rsid w:val="000A6BD8"/>
    <w:rsid w:val="000A7851"/>
    <w:rsid w:val="000D12EB"/>
    <w:rsid w:val="000D48E9"/>
    <w:rsid w:val="000D7883"/>
    <w:rsid w:val="00106A01"/>
    <w:rsid w:val="00107A59"/>
    <w:rsid w:val="00126A79"/>
    <w:rsid w:val="00135624"/>
    <w:rsid w:val="00136B10"/>
    <w:rsid w:val="001414E7"/>
    <w:rsid w:val="001642A8"/>
    <w:rsid w:val="00187283"/>
    <w:rsid w:val="001A3BF1"/>
    <w:rsid w:val="001A41ED"/>
    <w:rsid w:val="001C1898"/>
    <w:rsid w:val="001F3A22"/>
    <w:rsid w:val="001F577A"/>
    <w:rsid w:val="001F6C85"/>
    <w:rsid w:val="0022020D"/>
    <w:rsid w:val="00222FE0"/>
    <w:rsid w:val="0023754A"/>
    <w:rsid w:val="00261896"/>
    <w:rsid w:val="00261AF3"/>
    <w:rsid w:val="00274885"/>
    <w:rsid w:val="0027552E"/>
    <w:rsid w:val="00292F91"/>
    <w:rsid w:val="00296880"/>
    <w:rsid w:val="002A03B4"/>
    <w:rsid w:val="002B1CA2"/>
    <w:rsid w:val="002B55FB"/>
    <w:rsid w:val="002C024D"/>
    <w:rsid w:val="002C434F"/>
    <w:rsid w:val="002C6855"/>
    <w:rsid w:val="002D1AFD"/>
    <w:rsid w:val="002D5DE1"/>
    <w:rsid w:val="002E70DC"/>
    <w:rsid w:val="002F3BF6"/>
    <w:rsid w:val="002F4DBC"/>
    <w:rsid w:val="00300C31"/>
    <w:rsid w:val="00301B44"/>
    <w:rsid w:val="00310B31"/>
    <w:rsid w:val="003318A0"/>
    <w:rsid w:val="00334793"/>
    <w:rsid w:val="0035153F"/>
    <w:rsid w:val="00354B18"/>
    <w:rsid w:val="00361566"/>
    <w:rsid w:val="003626E0"/>
    <w:rsid w:val="0038033B"/>
    <w:rsid w:val="003831EF"/>
    <w:rsid w:val="00391959"/>
    <w:rsid w:val="003A0A96"/>
    <w:rsid w:val="003A16F2"/>
    <w:rsid w:val="003D5BA4"/>
    <w:rsid w:val="003E2F11"/>
    <w:rsid w:val="003E480D"/>
    <w:rsid w:val="003F4418"/>
    <w:rsid w:val="0040573E"/>
    <w:rsid w:val="00406A25"/>
    <w:rsid w:val="00410596"/>
    <w:rsid w:val="0041192B"/>
    <w:rsid w:val="00425645"/>
    <w:rsid w:val="00433584"/>
    <w:rsid w:val="004441A4"/>
    <w:rsid w:val="00452242"/>
    <w:rsid w:val="00452352"/>
    <w:rsid w:val="00460944"/>
    <w:rsid w:val="00463FF6"/>
    <w:rsid w:val="004711BD"/>
    <w:rsid w:val="004747EA"/>
    <w:rsid w:val="00474EBA"/>
    <w:rsid w:val="00476A41"/>
    <w:rsid w:val="004905CC"/>
    <w:rsid w:val="00492C62"/>
    <w:rsid w:val="004B5150"/>
    <w:rsid w:val="004C5106"/>
    <w:rsid w:val="004D5903"/>
    <w:rsid w:val="004E675C"/>
    <w:rsid w:val="004E74CD"/>
    <w:rsid w:val="004F71EC"/>
    <w:rsid w:val="0050443A"/>
    <w:rsid w:val="005046C3"/>
    <w:rsid w:val="00506F34"/>
    <w:rsid w:val="00510CBC"/>
    <w:rsid w:val="00512A88"/>
    <w:rsid w:val="00516860"/>
    <w:rsid w:val="00534505"/>
    <w:rsid w:val="00557BE2"/>
    <w:rsid w:val="0057281C"/>
    <w:rsid w:val="00573246"/>
    <w:rsid w:val="00580A07"/>
    <w:rsid w:val="005A1F60"/>
    <w:rsid w:val="005B1447"/>
    <w:rsid w:val="005C2824"/>
    <w:rsid w:val="005C52E7"/>
    <w:rsid w:val="005C7F88"/>
    <w:rsid w:val="005D278E"/>
    <w:rsid w:val="005D3674"/>
    <w:rsid w:val="005D595F"/>
    <w:rsid w:val="005F182C"/>
    <w:rsid w:val="005F515C"/>
    <w:rsid w:val="006050FC"/>
    <w:rsid w:val="00631D98"/>
    <w:rsid w:val="00660406"/>
    <w:rsid w:val="006611AF"/>
    <w:rsid w:val="006725AD"/>
    <w:rsid w:val="0068190A"/>
    <w:rsid w:val="00696E7A"/>
    <w:rsid w:val="00697A38"/>
    <w:rsid w:val="006B6E74"/>
    <w:rsid w:val="006D28C0"/>
    <w:rsid w:val="006F6044"/>
    <w:rsid w:val="00710219"/>
    <w:rsid w:val="007177E9"/>
    <w:rsid w:val="00725740"/>
    <w:rsid w:val="007366A5"/>
    <w:rsid w:val="00737EDE"/>
    <w:rsid w:val="00745125"/>
    <w:rsid w:val="00747A4F"/>
    <w:rsid w:val="007653F1"/>
    <w:rsid w:val="00770327"/>
    <w:rsid w:val="00775DB6"/>
    <w:rsid w:val="00793073"/>
    <w:rsid w:val="00793EFD"/>
    <w:rsid w:val="007975DE"/>
    <w:rsid w:val="007A4B16"/>
    <w:rsid w:val="007A686B"/>
    <w:rsid w:val="007B7A97"/>
    <w:rsid w:val="007C2B7A"/>
    <w:rsid w:val="007C319D"/>
    <w:rsid w:val="007C5E4B"/>
    <w:rsid w:val="007E7FF6"/>
    <w:rsid w:val="00811406"/>
    <w:rsid w:val="0082110B"/>
    <w:rsid w:val="00821832"/>
    <w:rsid w:val="0082333A"/>
    <w:rsid w:val="00823AED"/>
    <w:rsid w:val="008261DC"/>
    <w:rsid w:val="00852A5F"/>
    <w:rsid w:val="008566C0"/>
    <w:rsid w:val="00856F42"/>
    <w:rsid w:val="008656EF"/>
    <w:rsid w:val="00866378"/>
    <w:rsid w:val="00866C1B"/>
    <w:rsid w:val="00873CA4"/>
    <w:rsid w:val="00897F85"/>
    <w:rsid w:val="008A0DF6"/>
    <w:rsid w:val="008D6BC8"/>
    <w:rsid w:val="008E1C09"/>
    <w:rsid w:val="008E1EA9"/>
    <w:rsid w:val="008F2BED"/>
    <w:rsid w:val="0090572A"/>
    <w:rsid w:val="009253B7"/>
    <w:rsid w:val="009270DE"/>
    <w:rsid w:val="00932C14"/>
    <w:rsid w:val="00945C3C"/>
    <w:rsid w:val="00946FE1"/>
    <w:rsid w:val="00952A08"/>
    <w:rsid w:val="009530E9"/>
    <w:rsid w:val="00954AB7"/>
    <w:rsid w:val="00955ACE"/>
    <w:rsid w:val="009669D9"/>
    <w:rsid w:val="009903DB"/>
    <w:rsid w:val="00994A53"/>
    <w:rsid w:val="00995F97"/>
    <w:rsid w:val="009A0485"/>
    <w:rsid w:val="009A689D"/>
    <w:rsid w:val="009B476E"/>
    <w:rsid w:val="009B7DCA"/>
    <w:rsid w:val="009C28A9"/>
    <w:rsid w:val="009C3D42"/>
    <w:rsid w:val="009E0DFF"/>
    <w:rsid w:val="009F2B20"/>
    <w:rsid w:val="009F5588"/>
    <w:rsid w:val="00A0172E"/>
    <w:rsid w:val="00A03581"/>
    <w:rsid w:val="00A0636E"/>
    <w:rsid w:val="00A06F19"/>
    <w:rsid w:val="00A33FDE"/>
    <w:rsid w:val="00A4416D"/>
    <w:rsid w:val="00A513D6"/>
    <w:rsid w:val="00A51E4B"/>
    <w:rsid w:val="00A6128B"/>
    <w:rsid w:val="00A672A6"/>
    <w:rsid w:val="00A8475E"/>
    <w:rsid w:val="00A852EA"/>
    <w:rsid w:val="00A91D72"/>
    <w:rsid w:val="00A94956"/>
    <w:rsid w:val="00A973BD"/>
    <w:rsid w:val="00AB0948"/>
    <w:rsid w:val="00AE0E3A"/>
    <w:rsid w:val="00AF17FE"/>
    <w:rsid w:val="00AF6983"/>
    <w:rsid w:val="00B01B53"/>
    <w:rsid w:val="00B16CFB"/>
    <w:rsid w:val="00B328EC"/>
    <w:rsid w:val="00B45F93"/>
    <w:rsid w:val="00B54873"/>
    <w:rsid w:val="00B57D6C"/>
    <w:rsid w:val="00B63111"/>
    <w:rsid w:val="00B645C5"/>
    <w:rsid w:val="00B74B21"/>
    <w:rsid w:val="00B806F2"/>
    <w:rsid w:val="00B813CE"/>
    <w:rsid w:val="00BC29A3"/>
    <w:rsid w:val="00BD5A73"/>
    <w:rsid w:val="00C005B6"/>
    <w:rsid w:val="00C010E9"/>
    <w:rsid w:val="00C20A80"/>
    <w:rsid w:val="00C31B2F"/>
    <w:rsid w:val="00C474B0"/>
    <w:rsid w:val="00C53DB0"/>
    <w:rsid w:val="00C559EB"/>
    <w:rsid w:val="00C5604A"/>
    <w:rsid w:val="00C72C8B"/>
    <w:rsid w:val="00C77445"/>
    <w:rsid w:val="00C8567F"/>
    <w:rsid w:val="00C87605"/>
    <w:rsid w:val="00C96DB6"/>
    <w:rsid w:val="00CB4219"/>
    <w:rsid w:val="00CC7085"/>
    <w:rsid w:val="00CE11A4"/>
    <w:rsid w:val="00D12F9F"/>
    <w:rsid w:val="00D133FA"/>
    <w:rsid w:val="00D14BAE"/>
    <w:rsid w:val="00D20462"/>
    <w:rsid w:val="00D32ABE"/>
    <w:rsid w:val="00D35E29"/>
    <w:rsid w:val="00D47E6A"/>
    <w:rsid w:val="00D546B0"/>
    <w:rsid w:val="00D6082B"/>
    <w:rsid w:val="00D8085A"/>
    <w:rsid w:val="00DA204E"/>
    <w:rsid w:val="00DA4DBC"/>
    <w:rsid w:val="00DA5026"/>
    <w:rsid w:val="00DC1825"/>
    <w:rsid w:val="00DC5511"/>
    <w:rsid w:val="00DC695F"/>
    <w:rsid w:val="00DD25D8"/>
    <w:rsid w:val="00DD5DC3"/>
    <w:rsid w:val="00E06B2C"/>
    <w:rsid w:val="00E35848"/>
    <w:rsid w:val="00E473FD"/>
    <w:rsid w:val="00E6232C"/>
    <w:rsid w:val="00E67347"/>
    <w:rsid w:val="00E703EE"/>
    <w:rsid w:val="00E73D92"/>
    <w:rsid w:val="00E916C6"/>
    <w:rsid w:val="00E93D74"/>
    <w:rsid w:val="00EA3B8D"/>
    <w:rsid w:val="00EA60C0"/>
    <w:rsid w:val="00EC2E48"/>
    <w:rsid w:val="00EC4A71"/>
    <w:rsid w:val="00EC7DCA"/>
    <w:rsid w:val="00ED1D53"/>
    <w:rsid w:val="00ED48A9"/>
    <w:rsid w:val="00EE08AF"/>
    <w:rsid w:val="00EE7577"/>
    <w:rsid w:val="00EF4747"/>
    <w:rsid w:val="00F114B0"/>
    <w:rsid w:val="00F15C34"/>
    <w:rsid w:val="00F16BA6"/>
    <w:rsid w:val="00F376F4"/>
    <w:rsid w:val="00F524CB"/>
    <w:rsid w:val="00F55211"/>
    <w:rsid w:val="00F954A4"/>
    <w:rsid w:val="00F96DB6"/>
    <w:rsid w:val="00F97558"/>
    <w:rsid w:val="00FA3775"/>
    <w:rsid w:val="00FB77D5"/>
    <w:rsid w:val="00FE0CB3"/>
    <w:rsid w:val="00FE4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B50FE9"/>
  <w15:docId w15:val="{32A662A6-B6FE-4082-9137-B079DBD8E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jc w:val="center"/>
      <w:outlineLvl w:val="0"/>
    </w:pPr>
    <w:rPr>
      <w:b/>
      <w:bCs/>
      <w:sz w:val="24"/>
    </w:rPr>
  </w:style>
  <w:style w:type="paragraph" w:styleId="Heading2">
    <w:name w:val="heading 2"/>
    <w:basedOn w:val="Normal"/>
    <w:next w:val="Normal"/>
    <w:qFormat/>
    <w:pPr>
      <w:keepNext/>
      <w:outlineLvl w:val="1"/>
    </w:pPr>
    <w:rPr>
      <w:b/>
      <w:bCs/>
      <w:sz w:val="24"/>
      <w:u w:val="single"/>
    </w:rPr>
  </w:style>
  <w:style w:type="paragraph" w:styleId="Heading3">
    <w:name w:val="heading 3"/>
    <w:basedOn w:val="Normal"/>
    <w:next w:val="Normal"/>
    <w:qFormat/>
    <w:pPr>
      <w:keepNext/>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i/>
      <w:sz w:val="28"/>
    </w:rPr>
  </w:style>
  <w:style w:type="paragraph" w:styleId="BalloonText">
    <w:name w:val="Balloon Text"/>
    <w:basedOn w:val="Normal"/>
    <w:semiHidden/>
    <w:rsid w:val="002B55FB"/>
    <w:rPr>
      <w:rFonts w:ascii="Tahoma" w:hAnsi="Tahoma" w:cs="Tahoma"/>
      <w:sz w:val="16"/>
      <w:szCs w:val="16"/>
    </w:rPr>
  </w:style>
  <w:style w:type="paragraph" w:styleId="PlainText">
    <w:name w:val="Plain Text"/>
    <w:basedOn w:val="Normal"/>
    <w:rsid w:val="00301B44"/>
    <w:rPr>
      <w:rFonts w:ascii="Courier New" w:hAnsi="Courier New"/>
    </w:rPr>
  </w:style>
  <w:style w:type="character" w:styleId="Hyperlink">
    <w:name w:val="Hyperlink"/>
    <w:basedOn w:val="DefaultParagraphFont"/>
    <w:rsid w:val="00A33FDE"/>
    <w:rPr>
      <w:color w:val="0000FF"/>
      <w:u w:val="single"/>
    </w:rPr>
  </w:style>
  <w:style w:type="character" w:customStyle="1" w:styleId="emailstyle17">
    <w:name w:val="emailstyle17"/>
    <w:basedOn w:val="DefaultParagraphFont"/>
    <w:semiHidden/>
    <w:rsid w:val="00C5604A"/>
    <w:rPr>
      <w:rFonts w:ascii="Arial" w:hAnsi="Arial" w:cs="Arial" w:hint="default"/>
      <w:color w:val="auto"/>
      <w:sz w:val="20"/>
      <w:szCs w:val="20"/>
    </w:rPr>
  </w:style>
  <w:style w:type="paragraph" w:customStyle="1" w:styleId="yiv385959332msonormal">
    <w:name w:val="yiv385959332msonormal"/>
    <w:basedOn w:val="Normal"/>
    <w:rsid w:val="00CB4219"/>
    <w:pPr>
      <w:overflowPunct/>
      <w:autoSpaceDE/>
      <w:autoSpaceDN/>
      <w:adjustRightInd/>
      <w:spacing w:before="100" w:beforeAutospacing="1" w:after="100" w:afterAutospacing="1"/>
      <w:textAlignment w:val="auto"/>
    </w:pPr>
    <w:rPr>
      <w:sz w:val="24"/>
      <w:szCs w:val="24"/>
      <w:lang w:eastAsia="en-GB"/>
    </w:rPr>
  </w:style>
  <w:style w:type="paragraph" w:customStyle="1" w:styleId="Default">
    <w:name w:val="Default"/>
    <w:rsid w:val="00107A59"/>
    <w:pPr>
      <w:autoSpaceDE w:val="0"/>
      <w:autoSpaceDN w:val="0"/>
      <w:adjustRightInd w:val="0"/>
    </w:pPr>
    <w:rPr>
      <w:rFonts w:ascii="Arial" w:hAnsi="Arial" w:cs="Arial"/>
      <w:color w:val="000000"/>
      <w:sz w:val="24"/>
      <w:szCs w:val="24"/>
    </w:rPr>
  </w:style>
  <w:style w:type="paragraph" w:styleId="Footer">
    <w:name w:val="footer"/>
    <w:basedOn w:val="Normal"/>
    <w:link w:val="FooterChar"/>
    <w:uiPriority w:val="99"/>
    <w:rsid w:val="00D8085A"/>
    <w:pPr>
      <w:tabs>
        <w:tab w:val="center" w:pos="4153"/>
        <w:tab w:val="right" w:pos="8306"/>
      </w:tabs>
      <w:overflowPunct/>
      <w:autoSpaceDE/>
      <w:autoSpaceDN/>
      <w:adjustRightInd/>
      <w:textAlignment w:val="auto"/>
    </w:pPr>
    <w:rPr>
      <w:sz w:val="24"/>
      <w:szCs w:val="24"/>
      <w:lang w:eastAsia="en-GB"/>
    </w:rPr>
  </w:style>
  <w:style w:type="character" w:customStyle="1" w:styleId="FooterChar">
    <w:name w:val="Footer Char"/>
    <w:basedOn w:val="DefaultParagraphFont"/>
    <w:link w:val="Footer"/>
    <w:uiPriority w:val="99"/>
    <w:rsid w:val="00D8085A"/>
    <w:rPr>
      <w:sz w:val="24"/>
      <w:szCs w:val="24"/>
    </w:rPr>
  </w:style>
  <w:style w:type="table" w:styleId="TableGrid">
    <w:name w:val="Table Grid"/>
    <w:basedOn w:val="TableNormal"/>
    <w:rsid w:val="00474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06F19"/>
    <w:pPr>
      <w:tabs>
        <w:tab w:val="center" w:pos="4513"/>
        <w:tab w:val="right" w:pos="9026"/>
      </w:tabs>
    </w:pPr>
  </w:style>
  <w:style w:type="character" w:customStyle="1" w:styleId="HeaderChar">
    <w:name w:val="Header Char"/>
    <w:basedOn w:val="DefaultParagraphFont"/>
    <w:link w:val="Header"/>
    <w:rsid w:val="00A06F19"/>
    <w:rPr>
      <w:lang w:eastAsia="en-US"/>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L"/>
    <w:basedOn w:val="Normal"/>
    <w:link w:val="ListParagraphChar"/>
    <w:uiPriority w:val="34"/>
    <w:qFormat/>
    <w:rsid w:val="004747EA"/>
    <w:pPr>
      <w:overflowPunct/>
      <w:autoSpaceDE/>
      <w:autoSpaceDN/>
      <w:adjustRightInd/>
      <w:ind w:left="720"/>
      <w:contextualSpacing/>
      <w:textAlignment w:val="auto"/>
    </w:pPr>
    <w:rPr>
      <w:rFonts w:ascii="Garamond" w:hAnsi="Garamond"/>
      <w:sz w:val="28"/>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link w:val="ListParagraph"/>
    <w:uiPriority w:val="34"/>
    <w:qFormat/>
    <w:locked/>
    <w:rsid w:val="004747EA"/>
    <w:rPr>
      <w:rFonts w:ascii="Garamond" w:hAnsi="Garamond"/>
      <w:sz w:val="28"/>
      <w:szCs w:val="24"/>
      <w:lang w:eastAsia="en-US"/>
    </w:rPr>
  </w:style>
  <w:style w:type="paragraph" w:styleId="NormalWeb">
    <w:name w:val="Normal (Web)"/>
    <w:basedOn w:val="Normal"/>
    <w:uiPriority w:val="99"/>
    <w:semiHidden/>
    <w:unhideWhenUsed/>
    <w:rsid w:val="004747EA"/>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4747EA"/>
  </w:style>
  <w:style w:type="character" w:customStyle="1" w:styleId="contextualspellingandgrammarerror">
    <w:name w:val="contextualspellingandgrammarerror"/>
    <w:basedOn w:val="DefaultParagraphFont"/>
    <w:rsid w:val="00474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www.englishmastery.org/wp-content/uploads/2020/03/Pupil_English_Year-5-Workbook-WK1-4-V2.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www.mathematicsmastery.org/wp-content/uploads/2020/03/Learner_Maths_Y5_W5-9.pdf" TargetMode="External"/><Relationship Id="rId2" Type="http://schemas.openxmlformats.org/officeDocument/2006/relationships/styles" Target="styles.xml"/><Relationship Id="rId16" Type="http://schemas.openxmlformats.org/officeDocument/2006/relationships/hyperlink" Target="https://www.mathematicsmastery.org/wp-content/uploads/2020/03/Parent_Maths_Y5_W5-9.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thesmaticsmastery.org./" TargetMode="External"/><Relationship Id="rId5" Type="http://schemas.openxmlformats.org/officeDocument/2006/relationships/footnotes" Target="footnotes.xml"/><Relationship Id="rId15" Type="http://schemas.openxmlformats.org/officeDocument/2006/relationships/hyperlink" Target="https://www.mathematicsmastery.org/wp-content/uploads/2020/03/Student_Maths_Y5_W1-4.pdf" TargetMode="External"/><Relationship Id="rId10" Type="http://schemas.openxmlformats.org/officeDocument/2006/relationships/hyperlink" Target="https://www.saferinternet.org.uk/advice-centre/parents-and-carers" TargetMode="External"/><Relationship Id="rId19" Type="http://schemas.openxmlformats.org/officeDocument/2006/relationships/hyperlink" Target="https://www.englishmastery.org/wp-content/uploads/2020/03/Pupil_English_Year-5-Workbook-WK5-8-V2.pdf" TargetMode="External"/><Relationship Id="rId4" Type="http://schemas.openxmlformats.org/officeDocument/2006/relationships/webSettings" Target="webSettings.xml"/><Relationship Id="rId9" Type="http://schemas.openxmlformats.org/officeDocument/2006/relationships/hyperlink" Target="https://ineqe.com/safeguarding-hub/" TargetMode="External"/><Relationship Id="rId14" Type="http://schemas.openxmlformats.org/officeDocument/2006/relationships/hyperlink" Target="https://www.mathematicsmastery.org/wp-content/uploads/2020/03/Parent_Maths_Y5_W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27B38230</Template>
  <TotalTime>0</TotalTime>
  <Pages>2</Pages>
  <Words>359</Words>
  <Characters>3018</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BRAIDSIDE INTEGRATED PRIMARY AND NURSERY SCHOOL</vt:lpstr>
    </vt:vector>
  </TitlesOfParts>
  <Company>Western Education and Library Board</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BRAIDSIDE INTEGRATED PRIMARY AND NURSERY SCHOOL</dc:title>
  <dc:creator>class</dc:creator>
  <cp:lastModifiedBy>J MCAULEY</cp:lastModifiedBy>
  <cp:revision>2</cp:revision>
  <cp:lastPrinted>2020-02-28T11:12:00Z</cp:lastPrinted>
  <dcterms:created xsi:type="dcterms:W3CDTF">2020-07-06T12:14:00Z</dcterms:created>
  <dcterms:modified xsi:type="dcterms:W3CDTF">2020-07-06T12:14:00Z</dcterms:modified>
</cp:coreProperties>
</file>