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8406D" w14:textId="12175E22" w:rsidR="00715613" w:rsidRDefault="00E214D7">
      <w:pPr>
        <w:pStyle w:val="Heading1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82E65DE" wp14:editId="68BC124F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4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28A74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" o:button="t">
                <v:shape id="Freeform 19" o:spid="_x0000_s1027" style="position:absolute;left:10614;top:2222;width:3404;height:4827;visibility:visible;mso-wrap-style:square;v-text-anchor:top" coordsize="3404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08DC7090" w14:textId="5706D1C0" w:rsidR="00715613" w:rsidRDefault="00E214D7">
      <w:pPr>
        <w:pStyle w:val="BodyText"/>
        <w:spacing w:before="8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706E67E" wp14:editId="2C80749F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93A94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6848F590" w14:textId="77777777" w:rsidR="00715613" w:rsidRDefault="00715613">
                            <w:pPr>
                              <w:pStyle w:val="BodyText"/>
                            </w:pPr>
                          </w:p>
                          <w:p w14:paraId="52017F2F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1E79212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7FA2219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E6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" filled="f" strokecolor="#7fc349" strokeweight="2pt">
                <v:textbox inset="0,0,0,0">
                  <w:txbxContent>
                    <w:p w14:paraId="04F93A94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6848F590" w14:textId="77777777" w:rsidR="00715613" w:rsidRDefault="00715613">
                      <w:pPr>
                        <w:pStyle w:val="BodyText"/>
                      </w:pPr>
                    </w:p>
                    <w:p w14:paraId="52017F2F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1E79212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27FA2219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C53887" wp14:editId="3386C14B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CC781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3887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" filled="f" strokecolor="#7fc349" strokeweight="2pt">
                <v:textbox inset="0,0,0,0">
                  <w:txbxContent>
                    <w:p w14:paraId="520CC781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455B908B" w:rsidR="00715613" w:rsidRDefault="00E214D7">
      <w:pPr>
        <w:pStyle w:val="BodyText"/>
        <w:spacing w:before="5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167B31" wp14:editId="4697B730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2341C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16F5E227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7B31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" filled="f" strokecolor="#7fc349" strokeweight="2pt">
                <v:textbox inset="0,0,0,0">
                  <w:txbxContent>
                    <w:p w14:paraId="0EE2341C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16F5E227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DF7AC" w14:textId="5710A2FC" w:rsidR="00715613" w:rsidRDefault="00E214D7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8285" wp14:editId="6744D79D">
                <wp:simplePos x="0" y="0"/>
                <wp:positionH relativeFrom="column">
                  <wp:posOffset>4133850</wp:posOffset>
                </wp:positionH>
                <wp:positionV relativeFrom="paragraph">
                  <wp:posOffset>1395095</wp:posOffset>
                </wp:positionV>
                <wp:extent cx="1533525" cy="600075"/>
                <wp:effectExtent l="0" t="0" r="0" b="0"/>
                <wp:wrapNone/>
                <wp:docPr id="10" name="Rectangle 2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3BC98" id="Rectangle 21" o:spid="_x0000_s1026" href="https://www.twinkl.co.uk/resources/covid19-school-closures/school-reopening-coronavirus-school-closure-help-key-stage-1-year-1-year-2" style="position:absolute;margin-left:325.5pt;margin-top:109.85pt;width:120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" o:button="t" filled="f" stroked="f">
                <v:fill o:detectmouseclick="t"/>
              </v:rect>
            </w:pict>
          </mc:Fallback>
        </mc:AlternateConten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5B005367" w:rsidR="00715613" w:rsidRDefault="00E214D7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C80F313" wp14:editId="521DC44B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4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25798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" o:button="t">
                <v:shape id="Freeform 9" o:spid="_x0000_s1027" style="position:absolute;left:9694;top:4475;width:3404;height:5454;visibility:visible;mso-wrap-style:square;v-text-anchor:top" coordsize="340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">
                  <v:imagedata r:id="rId12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9F195D" w14:textId="33228508" w:rsidR="00715613" w:rsidRDefault="00E214D7">
      <w:pPr>
        <w:pStyle w:val="BodyText"/>
        <w:spacing w:before="2"/>
        <w:rPr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F9E583" wp14:editId="2E1D3FBA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AB074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0D04E2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5252D2E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4E7102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606A176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6111A0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C3776FB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583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" filled="f" strokecolor="#7fc349" strokeweight="2pt">
                <v:textbox inset="0,0,0,0">
                  <w:txbxContent>
                    <w:p w14:paraId="5F7AB074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0D04E2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5252D2E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4E7102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606A176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6111A0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C3776FB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E6A29E" wp14:editId="15356FC8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2FA8B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6FF24597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A29E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" filled="f" strokecolor="#7fc349" strokeweight="2pt">
                <v:textbox inset="0,0,0,0">
                  <w:txbxContent>
                    <w:p w14:paraId="0322FA8B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6FF24597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495B832E" w:rsidR="00715613" w:rsidRDefault="00E214D7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38285" wp14:editId="5D0FFCA1">
                <wp:simplePos x="0" y="0"/>
                <wp:positionH relativeFrom="column">
                  <wp:posOffset>4152900</wp:posOffset>
                </wp:positionH>
                <wp:positionV relativeFrom="paragraph">
                  <wp:posOffset>-184785</wp:posOffset>
                </wp:positionV>
                <wp:extent cx="1533525" cy="600075"/>
                <wp:effectExtent l="0" t="0" r="0" b="0"/>
                <wp:wrapNone/>
                <wp:docPr id="1" name="Rectangle 2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7C8A9" id="Rectangle 22" o:spid="_x0000_s1026" href="https://www.twinkl.co.uk/resources/covid19-school-closures/school-reopening-coronavirus-school-closure-help-key-stage-1-year-1-year-2" style="position:absolute;margin-left:327pt;margin-top:-14.55pt;width:120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" o:button="t" filled="f" stroked="f">
                <v:fill o:detectmouseclick="t"/>
              </v:rect>
            </w:pict>
          </mc:Fallback>
        </mc:AlternateConten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E7DDD6A9-2E40-4B8C-A398-69CCBAE27B6F}"/>
    <w:embedBold r:id="rId2" w:fontKey="{750248AB-739A-4689-9042-1A1983728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B309BC0-FB62-4FE7-B34D-1E8B2085BEDA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AE26E744-403F-4CB0-8599-0EBDE9BFF594}"/>
    <w:embedBold r:id="rId5" w:fontKey="{C3E2E498-BAC0-409C-AB1F-DDFDA6BBC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D9B449-F621-4F5A-A115-BC13C04BAE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13"/>
    <w:rsid w:val="00715613"/>
    <w:rsid w:val="008A2D68"/>
    <w:rsid w:val="00CC3530"/>
    <w:rsid w:val="00E111F9"/>
    <w:rsid w:val="00E2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hyperlink" Target="https://www.twinkl.co.uk/resources/covid19-school-closures/school-reopening-coronavirus-school-closure-help-key-stage-1-year-1-ye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4BC39A19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MCAULEY</dc:creator>
  <cp:lastModifiedBy>J MCAULEY</cp:lastModifiedBy>
  <cp:revision>2</cp:revision>
  <dcterms:created xsi:type="dcterms:W3CDTF">2020-06-08T09:54:00Z</dcterms:created>
  <dcterms:modified xsi:type="dcterms:W3CDTF">2020-06-08T09:54:00Z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