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5912A" w14:textId="5A9090DA" w:rsidR="00152B80" w:rsidRDefault="00540583" w:rsidP="00293580">
      <w:pPr>
        <w:spacing w:after="0" w:line="240" w:lineRule="auto"/>
        <w:jc w:val="center"/>
        <w:rPr>
          <w:noProof/>
          <w:lang w:eastAsia="en-GB"/>
        </w:rPr>
      </w:pPr>
      <w:bookmarkStart w:id="0" w:name="_Hlk10201592"/>
      <w:bookmarkEnd w:id="0"/>
      <w:r>
        <w:rPr>
          <w:noProof/>
          <w:color w:val="FFFF00"/>
          <w:lang w:eastAsia="en-GB"/>
        </w:rPr>
        <w:pict w14:anchorId="717EEEDB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in;height:64.5pt" fillcolor="yellow">
            <v:stroke r:id="rId6" o:title=""/>
            <v:shadow color="#868686"/>
            <v:textpath style="font-family:&quot;Berlin Sans FB&quot;;font-size:96pt;font-weight:bold" fitshape="t" trim="t" string="JUNE"/>
          </v:shape>
        </w:pict>
      </w:r>
    </w:p>
    <w:p w14:paraId="688EE880" w14:textId="77777777" w:rsidR="00293580" w:rsidRDefault="00293580" w:rsidP="00293580">
      <w:pPr>
        <w:spacing w:after="0" w:line="240" w:lineRule="auto"/>
        <w:jc w:val="center"/>
        <w:rPr>
          <w:rFonts w:ascii="Berlin Sans FB Demi" w:hAnsi="Berlin Sans FB Demi"/>
          <w:noProof/>
          <w:sz w:val="144"/>
          <w:szCs w:val="144"/>
          <w:lang w:eastAsia="en-GB"/>
        </w:rPr>
      </w:pPr>
      <w:r>
        <w:rPr>
          <w:rFonts w:ascii="Berlin Sans FB Demi" w:hAnsi="Berlin Sans FB Demi"/>
          <w:noProof/>
          <w:sz w:val="144"/>
          <w:szCs w:val="144"/>
          <w:lang w:eastAsia="en-GB"/>
        </w:rPr>
        <w:t>in</w:t>
      </w:r>
    </w:p>
    <w:p w14:paraId="4D7A543C" w14:textId="120914E8" w:rsidR="00293580" w:rsidRPr="00293580" w:rsidRDefault="00217A0F" w:rsidP="00DD3000">
      <w:pPr>
        <w:jc w:val="center"/>
        <w:rPr>
          <w:rFonts w:ascii="Berlin Sans FB Demi" w:hAnsi="Berlin Sans FB Demi"/>
          <w:sz w:val="144"/>
          <w:szCs w:val="144"/>
        </w:rPr>
      </w:pPr>
      <w:r w:rsidRPr="00FB56C7">
        <w:rPr>
          <w:noProof/>
          <w:sz w:val="96"/>
          <w:szCs w:val="96"/>
          <w:lang w:eastAsia="en-GB"/>
        </w:rPr>
        <w:drawing>
          <wp:anchor distT="36576" distB="36576" distL="36576" distR="36576" simplePos="0" relativeHeight="251340800" behindDoc="0" locked="0" layoutInCell="1" allowOverlap="1" wp14:anchorId="2D9E2CA3" wp14:editId="62F814B6">
            <wp:simplePos x="0" y="0"/>
            <wp:positionH relativeFrom="column">
              <wp:posOffset>3030220</wp:posOffset>
            </wp:positionH>
            <wp:positionV relativeFrom="paragraph">
              <wp:posOffset>1295490</wp:posOffset>
            </wp:positionV>
            <wp:extent cx="957784" cy="957943"/>
            <wp:effectExtent l="0" t="0" r="0" b="0"/>
            <wp:wrapNone/>
            <wp:docPr id="22" name="Picture 22" descr="71917_161393370567255_767132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1917_161393370567255_7671322_n[1]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" b="42457"/>
                    <a:stretch/>
                  </pic:blipFill>
                  <pic:spPr bwMode="auto">
                    <a:xfrm>
                      <a:off x="0" y="0"/>
                      <a:ext cx="957784" cy="9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583"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6C03FF6D">
          <v:shape id="_x0000_i1026" type="#_x0000_t144" style="width:513.75pt;height:109.5pt" fillcolor="#00b0f0" strokeweight="1.5pt">
            <v:stroke r:id="rId6" o:title=""/>
            <v:shadow color="#868686"/>
            <v:textpath style="font-family:&quot;Berlin Sans FB&quot;;font-size:96pt;font-weight:bold" fitshape="t" trim="t" string="BRAIDSIDE"/>
          </v:shape>
        </w:pict>
      </w:r>
    </w:p>
    <w:p w14:paraId="68FE648D" w14:textId="5D55DC7F" w:rsidR="00152B80" w:rsidRDefault="00217A0F" w:rsidP="0096446F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0F08242F" wp14:editId="623F68C0">
            <wp:extent cx="4888230" cy="1148443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79" cy="115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78EF6" w14:textId="0E982DB1" w:rsidR="00A34F95" w:rsidRDefault="00540583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706AFAE5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3.85pt;margin-top:9.1pt;width:497.2pt;height:139.3pt;z-index:251678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black [3213]" strokeweight="3pt">
            <v:textbox style="mso-next-textbox:#_x0000_s1034">
              <w:txbxContent>
                <w:p w14:paraId="44D72917" w14:textId="77777777" w:rsidR="007C2497" w:rsidRPr="000021CA" w:rsidRDefault="007C249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</w:pPr>
                  <w:r w:rsidRPr="000021CA"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  <w:t>Important Upcoming dates for your Diary</w:t>
                  </w:r>
                </w:p>
                <w:p w14:paraId="0D5038EA" w14:textId="77777777" w:rsidR="007C2497" w:rsidRPr="00217A0F" w:rsidRDefault="007C249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16"/>
                      <w:szCs w:val="16"/>
                    </w:rPr>
                  </w:pPr>
                </w:p>
                <w:p w14:paraId="5B8E0B5E" w14:textId="524B53E2" w:rsidR="007C2497" w:rsidRPr="00DF30EA" w:rsidRDefault="00DF30EA" w:rsidP="00DF30EA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72"/>
                      <w:szCs w:val="72"/>
                    </w:rPr>
                  </w:pPr>
                  <w:r>
                    <w:rPr>
                      <w:rFonts w:ascii="Berlin Sans FB" w:hAnsi="Berlin Sans FB"/>
                      <w:b/>
                      <w:sz w:val="72"/>
                      <w:szCs w:val="72"/>
                    </w:rPr>
                    <w:t xml:space="preserve">Last day of </w:t>
                  </w:r>
                  <w:proofErr w:type="spellStart"/>
                  <w:r>
                    <w:rPr>
                      <w:rFonts w:ascii="Berlin Sans FB" w:hAnsi="Berlin Sans FB"/>
                      <w:b/>
                      <w:sz w:val="72"/>
                      <w:szCs w:val="72"/>
                    </w:rPr>
                    <w:t>homeschool</w:t>
                  </w:r>
                  <w:proofErr w:type="spellEnd"/>
                  <w:r>
                    <w:rPr>
                      <w:rFonts w:ascii="Berlin Sans FB" w:hAnsi="Berlin Sans FB"/>
                      <w:b/>
                      <w:sz w:val="72"/>
                      <w:szCs w:val="72"/>
                    </w:rPr>
                    <w:t xml:space="preserve"> – Tuesday 30</w:t>
                  </w:r>
                  <w:r w:rsidRPr="00DF30EA">
                    <w:rPr>
                      <w:rFonts w:ascii="Berlin Sans FB" w:hAnsi="Berlin Sans FB"/>
                      <w:b/>
                      <w:sz w:val="72"/>
                      <w:szCs w:val="72"/>
                      <w:vertAlign w:val="superscript"/>
                    </w:rPr>
                    <w:t>th</w:t>
                  </w:r>
                  <w:r>
                    <w:rPr>
                      <w:rFonts w:ascii="Berlin Sans FB" w:hAnsi="Berlin Sans FB"/>
                      <w:b/>
                      <w:sz w:val="72"/>
                      <w:szCs w:val="72"/>
                    </w:rPr>
                    <w:t xml:space="preserve"> June</w:t>
                  </w:r>
                </w:p>
                <w:p w14:paraId="7356FA73" w14:textId="77777777" w:rsidR="007C2497" w:rsidRPr="007C2497" w:rsidRDefault="007C249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14:paraId="535BD7EA" w14:textId="7DFE7F7E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45F0DBEC" w14:textId="7AE03030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4362752C" w14:textId="77777777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35F3CE5F" w14:textId="34F4C34D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2D1C1B3F" w14:textId="77777777" w:rsidR="00031837" w:rsidRDefault="00031837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0E63A718" w14:textId="6A1409C4" w:rsidR="00031837" w:rsidRDefault="00031837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546378BB" w14:textId="1DC783D0" w:rsidR="00031837" w:rsidRDefault="00540583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1C8D4FBF">
          <v:shape id="_x0000_s1039" type="#_x0000_t202" style="position:absolute;left:0;text-align:left;margin-left:47pt;margin-top:6.1pt;width:472.95pt;height:98.95pt;z-index:251679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Ki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F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+QWioikCAABOBAAADgAAAAAAAAAAAAAAAAAuAgAAZHJzL2Uyb0Rv&#10;Yy54bWxQSwECLQAUAAYACAAAACEASFsnctsAAAAHAQAADwAAAAAAAAAAAAAAAACDBAAAZHJzL2Rv&#10;d25yZXYueG1sUEsFBgAAAAAEAAQA8wAAAIsFAAAAAA==&#10;">
            <v:textbox style="mso-next-textbox:#_x0000_s1039">
              <w:txbxContent>
                <w:p w14:paraId="7042EE27" w14:textId="77777777" w:rsidR="0096446F" w:rsidRPr="00CA11F5" w:rsidRDefault="0096446F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8"/>
                      <w:szCs w:val="8"/>
                      <w:lang w:eastAsia="en-GB"/>
                    </w:rPr>
                  </w:pPr>
                </w:p>
                <w:p w14:paraId="52B74EAB" w14:textId="77777777" w:rsidR="0096446F" w:rsidRPr="001234FB" w:rsidRDefault="0096446F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</w:pPr>
                  <w:r w:rsidRPr="001234FB"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>Happy Birthday</w:t>
                  </w:r>
                  <w:r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 xml:space="preserve"> this month to:</w:t>
                  </w:r>
                </w:p>
                <w:p w14:paraId="5D51E3BD" w14:textId="77777777" w:rsidR="0096446F" w:rsidRPr="00FF123F" w:rsidRDefault="0096446F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16"/>
                      <w:szCs w:val="16"/>
                      <w:lang w:eastAsia="en-GB"/>
                    </w:rPr>
                  </w:pPr>
                  <w:r w:rsidRPr="00FF123F"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16"/>
                      <w:szCs w:val="16"/>
                      <w:lang w:eastAsia="en-GB"/>
                    </w:rPr>
                    <w:t> </w:t>
                  </w:r>
                </w:p>
                <w:p w14:paraId="299ABFE6" w14:textId="38FC430C" w:rsidR="0096446F" w:rsidRPr="00FF123F" w:rsidRDefault="007643DF" w:rsidP="00217A0F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72"/>
                      <w:szCs w:val="72"/>
                    </w:rPr>
                  </w:pPr>
                  <w:r>
                    <w:rPr>
                      <w:rFonts w:ascii="Berlin Sans FB" w:hAnsi="Berlin Sans FB"/>
                      <w:b/>
                      <w:sz w:val="72"/>
                      <w:szCs w:val="72"/>
                    </w:rPr>
                    <w:t>Ariella</w:t>
                  </w:r>
                </w:p>
              </w:txbxContent>
            </v:textbox>
            <w10:wrap type="square"/>
          </v:shape>
        </w:pict>
      </w:r>
    </w:p>
    <w:p w14:paraId="4383FBF7" w14:textId="276DF924" w:rsidR="00031837" w:rsidRDefault="00540583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123D4F0C">
          <v:shape id="_x0000_s1043" type="#_x0000_t202" style="position:absolute;left:0;text-align:left;margin-left:432.8pt;margin-top:10.4pt;width:72.85pt;height:62.55pt;z-index:251680256;mso-position-horizontal-relative:text;mso-position-vertical-relative:text" stroked="f">
            <v:textbox style="mso-next-textbox:#_x0000_s1043">
              <w:txbxContent>
                <w:p w14:paraId="3B5F43DE" w14:textId="17772414" w:rsidR="0096446F" w:rsidRDefault="00217A0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0AFCEFC" wp14:editId="03A46A79">
                        <wp:extent cx="740228" cy="669471"/>
                        <wp:effectExtent l="0" t="0" r="0" b="0"/>
                        <wp:docPr id="17" name="Picture 17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019" cy="683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550E317C">
          <v:shape id="_x0000_s1044" type="#_x0000_t202" style="position:absolute;left:0;text-align:left;margin-left:58.15pt;margin-top:7.8pt;width:78.5pt;height:65.15pt;z-index:251681280;mso-position-horizontal-relative:text;mso-position-vertical-relative:text" stroked="f">
            <v:textbox style="mso-next-textbox:#_x0000_s1044">
              <w:txbxContent>
                <w:p w14:paraId="3EFF3777" w14:textId="77777777" w:rsidR="0096446F" w:rsidRDefault="0096446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2D8D625" wp14:editId="7F9DF16B">
                        <wp:extent cx="740228" cy="669471"/>
                        <wp:effectExtent l="0" t="0" r="0" b="0"/>
                        <wp:docPr id="18" name="Picture 18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019" cy="683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BB1D33" w14:textId="77777777" w:rsidR="00031837" w:rsidRDefault="00031837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71F073BD" w14:textId="77777777" w:rsidR="00031837" w:rsidRDefault="00031837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60A06ADA" w14:textId="3A5BE1C1" w:rsidR="00BC2BBA" w:rsidRDefault="002C1B41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sz w:val="40"/>
          <w:szCs w:val="40"/>
        </w:rPr>
        <w:lastRenderedPageBreak/>
        <w:t>JUNE</w:t>
      </w:r>
      <w:r w:rsidR="00BC2BBA">
        <w:rPr>
          <w:rFonts w:ascii="Arial Rounded MT Bold" w:hAnsi="Arial Rounded MT Bold"/>
          <w:b/>
          <w:sz w:val="40"/>
          <w:szCs w:val="40"/>
        </w:rPr>
        <w:t xml:space="preserve"> IN THE NURSERY</w:t>
      </w:r>
    </w:p>
    <w:p w14:paraId="0530259C" w14:textId="667EC49E" w:rsidR="00BC2BBA" w:rsidRPr="00283F25" w:rsidRDefault="00534E56" w:rsidP="00BC2BBA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52064" behindDoc="0" locked="0" layoutInCell="1" allowOverlap="1" wp14:anchorId="18D4A2DA" wp14:editId="35A27766">
            <wp:simplePos x="0" y="0"/>
            <wp:positionH relativeFrom="column">
              <wp:posOffset>4739912</wp:posOffset>
            </wp:positionH>
            <wp:positionV relativeFrom="paragraph">
              <wp:posOffset>363855</wp:posOffset>
            </wp:positionV>
            <wp:extent cx="607967" cy="450771"/>
            <wp:effectExtent l="0" t="0" r="0" b="0"/>
            <wp:wrapNone/>
            <wp:docPr id="23" name="Picture 23" descr="beach-girl-1425756241H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ach-girl-1425756241Hw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" cy="4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A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50016" behindDoc="0" locked="0" layoutInCell="1" allowOverlap="1" wp14:anchorId="23F07E20" wp14:editId="34CB623E">
            <wp:simplePos x="0" y="0"/>
            <wp:positionH relativeFrom="column">
              <wp:posOffset>6471557</wp:posOffset>
            </wp:positionH>
            <wp:positionV relativeFrom="paragraph">
              <wp:posOffset>467995</wp:posOffset>
            </wp:positionV>
            <wp:extent cx="338455" cy="431800"/>
            <wp:effectExtent l="0" t="0" r="4445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BA"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231F812E" wp14:editId="7984A45C">
            <wp:extent cx="613387" cy="6437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" cy="64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8A9" w:rsidRPr="00A228A9">
        <w:rPr>
          <w:noProof/>
          <w:sz w:val="24"/>
          <w:szCs w:val="24"/>
        </w:rPr>
        <w:t xml:space="preserve"> </w:t>
      </w:r>
    </w:p>
    <w:p w14:paraId="0FB2BA22" w14:textId="6DAB7A46" w:rsidR="00B81FD2" w:rsidRPr="00BC2BBA" w:rsidRDefault="00B81FD2" w:rsidP="00B81FD2">
      <w:pPr>
        <w:widowControl w:val="0"/>
        <w:spacing w:after="0" w:line="240" w:lineRule="auto"/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</w:pPr>
      <w:r w:rsidRPr="00BC2BBA"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  <w:t xml:space="preserve">Our theme this month is </w:t>
      </w:r>
      <w:r w:rsidR="002C1B41"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  <w:t>‘Summer</w:t>
      </w:r>
      <w:r w:rsidRPr="00BC2BBA"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  <w:t>’</w:t>
      </w:r>
      <w:r w:rsidR="002C1B41"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  <w:t xml:space="preserve"> ‘Seaside’ and ‘Bugs’</w:t>
      </w:r>
      <w:r w:rsidR="00534E56" w:rsidRPr="00534E56">
        <w:rPr>
          <w:noProof/>
          <w:sz w:val="24"/>
          <w:szCs w:val="24"/>
        </w:rPr>
        <w:t xml:space="preserve"> </w:t>
      </w:r>
    </w:p>
    <w:p w14:paraId="24B2B9ED" w14:textId="624AEF85" w:rsidR="00B81FD2" w:rsidRPr="002C1B41" w:rsidRDefault="00A228A9" w:rsidP="00BC2BBA">
      <w:pPr>
        <w:widowControl w:val="0"/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46944" behindDoc="0" locked="0" layoutInCell="1" allowOverlap="1" wp14:anchorId="29F89CC9" wp14:editId="70A25455">
            <wp:simplePos x="0" y="0"/>
            <wp:positionH relativeFrom="column">
              <wp:posOffset>3380014</wp:posOffset>
            </wp:positionH>
            <wp:positionV relativeFrom="paragraph">
              <wp:posOffset>8346</wp:posOffset>
            </wp:positionV>
            <wp:extent cx="575945" cy="3244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D2" w:rsidRPr="002C1B41"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  <w:t>  </w:t>
      </w:r>
    </w:p>
    <w:p w14:paraId="61121D75" w14:textId="39EAE596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This month, we will be learning about summer, the seaside, holidays and bugs! To help us with our learning in this topic, please go for a walk with your child and talk about signs of summer (</w:t>
      </w:r>
      <w:proofErr w:type="spellStart"/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eg</w:t>
      </w:r>
      <w:proofErr w:type="spellEnd"/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. flowers, grass-cutting, weather). Even go looking for bugs in 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your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garden! 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Our Nursery trip will take the form of a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Teddy Bears’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Picnic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during the last week of term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.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Finally, we will also be talking with the children about starting P1,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especially thinking about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their new 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school and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classroom and teachers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!</w:t>
      </w:r>
    </w:p>
    <w:p w14:paraId="0F00F3E3" w14:textId="77777777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329911E6" w14:textId="4D5D134D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In colour, we will be learning about the idea of dark and light </w: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shades in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colours.</w:t>
      </w:r>
    </w:p>
    <w:p w14:paraId="35507481" w14:textId="324E65B9" w:rsidR="002C1B41" w:rsidRPr="002C1B41" w:rsidRDefault="00A228A9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42848" behindDoc="0" locked="0" layoutInCell="1" allowOverlap="1" wp14:anchorId="38496444" wp14:editId="1E8A24E9">
            <wp:simplePos x="0" y="0"/>
            <wp:positionH relativeFrom="column">
              <wp:posOffset>4523015</wp:posOffset>
            </wp:positionH>
            <wp:positionV relativeFrom="paragraph">
              <wp:posOffset>105319</wp:posOffset>
            </wp:positionV>
            <wp:extent cx="252095" cy="252095"/>
            <wp:effectExtent l="0" t="0" r="0" b="0"/>
            <wp:wrapNone/>
            <wp:docPr id="19" name="Picture 19" descr="MC9003600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360071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0964C19C" w14:textId="24384900" w:rsidR="002C1B41" w:rsidRPr="002C1B41" w:rsidRDefault="00A228A9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44896" behindDoc="0" locked="0" layoutInCell="1" allowOverlap="1" wp14:anchorId="1D1E97D4" wp14:editId="34B6C501">
            <wp:simplePos x="0" y="0"/>
            <wp:positionH relativeFrom="column">
              <wp:posOffset>6340929</wp:posOffset>
            </wp:positionH>
            <wp:positionV relativeFrom="paragraph">
              <wp:posOffset>253093</wp:posOffset>
            </wp:positionV>
            <wp:extent cx="299720" cy="297180"/>
            <wp:effectExtent l="0" t="0" r="5080" b="7620"/>
            <wp:wrapNone/>
            <wp:docPr id="20" name="Picture 20" descr="MC9004125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12556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shapes we are learning about are diamonds (</w:t>
      </w:r>
      <w:proofErr w:type="spellStart"/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eg</w:t>
      </w:r>
      <w:proofErr w:type="spellEnd"/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kite) and spheres (</w:t>
      </w:r>
      <w:proofErr w:type="spellStart"/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eg</w:t>
      </w:r>
      <w:proofErr w:type="spellEnd"/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ball)</w:t>
      </w:r>
      <w:r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.</w:t>
      </w:r>
    </w:p>
    <w:p w14:paraId="16171573" w14:textId="4AB5317C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 </w:t>
      </w:r>
    </w:p>
    <w:p w14:paraId="0E9EA4F0" w14:textId="77777777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In number, we will be going over the numbers 1-10.</w:t>
      </w:r>
    </w:p>
    <w:p w14:paraId="772A3B97" w14:textId="5E22F245" w:rsidR="002C1B41" w:rsidRPr="002C1B41" w:rsidRDefault="00534E56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75616" behindDoc="0" locked="0" layoutInCell="1" allowOverlap="1" wp14:anchorId="3C1FF9D6" wp14:editId="62B08057">
            <wp:simplePos x="0" y="0"/>
            <wp:positionH relativeFrom="column">
              <wp:posOffset>6242141</wp:posOffset>
            </wp:positionH>
            <wp:positionV relativeFrom="paragraph">
              <wp:posOffset>215637</wp:posOffset>
            </wp:positionV>
            <wp:extent cx="266700" cy="504000"/>
            <wp:effectExtent l="0" t="0" r="0" b="0"/>
            <wp:wrapNone/>
            <wp:docPr id="9" name="Picture 9" descr="water-30859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ter-308593_960_7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3" cy="5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67424" behindDoc="0" locked="0" layoutInCell="1" allowOverlap="1" wp14:anchorId="75FD67EE" wp14:editId="283886AA">
            <wp:simplePos x="0" y="0"/>
            <wp:positionH relativeFrom="column">
              <wp:posOffset>5795826</wp:posOffset>
            </wp:positionH>
            <wp:positionV relativeFrom="paragraph">
              <wp:posOffset>206941</wp:posOffset>
            </wp:positionV>
            <wp:extent cx="275500" cy="512869"/>
            <wp:effectExtent l="0" t="0" r="0" b="0"/>
            <wp:wrapNone/>
            <wp:docPr id="8" name="Picture 8" descr="half-full-half-empty-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f-full-half-empty-h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9" cy="5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60256" behindDoc="0" locked="0" layoutInCell="1" allowOverlap="1" wp14:anchorId="14B35088" wp14:editId="1B92E14E">
            <wp:simplePos x="0" y="0"/>
            <wp:positionH relativeFrom="column">
              <wp:posOffset>5347244</wp:posOffset>
            </wp:positionH>
            <wp:positionV relativeFrom="paragraph">
              <wp:posOffset>191135</wp:posOffset>
            </wp:positionV>
            <wp:extent cx="279491" cy="528172"/>
            <wp:effectExtent l="0" t="0" r="0" b="0"/>
            <wp:wrapNone/>
            <wp:docPr id="7" name="Picture 7" descr="glass-303286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ass-303286_960_7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" cy="5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B41"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7FD24CE8" w14:textId="73AD65AF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concept we will be looking at is capacity - full and empty.</w:t>
      </w:r>
      <w:r w:rsidR="00534E56" w:rsidRPr="00534E56">
        <w:rPr>
          <w:noProof/>
          <w:sz w:val="24"/>
          <w:szCs w:val="24"/>
        </w:rPr>
        <w:t xml:space="preserve"> </w:t>
      </w:r>
    </w:p>
    <w:p w14:paraId="41DD4C7A" w14:textId="25C2F620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61F4696D" w14:textId="4C01FC05" w:rsid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Our Personal Development focus this month is </w:t>
      </w:r>
      <w:r w:rsidR="00A228A9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using kind words and 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‘Having good manners.’  We will talk about saying, “Please!  Thank you!  Excuse me!”</w:t>
      </w:r>
      <w:r w:rsidR="007524D2"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drawing>
          <wp:inline distT="0" distB="0" distL="0" distR="0" wp14:anchorId="032E1F37" wp14:editId="3B8D9330">
            <wp:extent cx="19050" cy="95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lockpage[5]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4048" w14:textId="6F34B7DC" w:rsidR="00D41751" w:rsidRDefault="00D4175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</w:p>
    <w:p w14:paraId="547E6B7B" w14:textId="74451399" w:rsidR="00D41751" w:rsidRDefault="007524D2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52" type="#_x0000_t202" style="position:absolute;left:0;text-align:left;margin-left:369.35pt;margin-top:15.45pt;width:157.95pt;height:61.95pt;z-index:25199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52">
              <w:txbxContent>
                <w:p w14:paraId="1170EDF8" w14:textId="2D602390" w:rsidR="007524D2" w:rsidRDefault="007524D2" w:rsidP="007524D2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5C0D69F" wp14:editId="4BB7A158">
                        <wp:extent cx="622935" cy="652145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clipart0177[1]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935" cy="652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t xml:space="preserve">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446363D" wp14:editId="5EB585FB">
                        <wp:extent cx="622935" cy="646430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ackpack-Download-PNG[1]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935" cy="646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Our independen</w: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ce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target is to take responsibility for</w: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both </w: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ourselve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s and </w: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our personal safety;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and also for our </w: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personal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belongings.</w:t>
      </w:r>
    </w:p>
    <w:p w14:paraId="3B2F3B1B" w14:textId="0F9032A0" w:rsidR="00334903" w:rsidRDefault="00334903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</w:p>
    <w:p w14:paraId="4A5BFEF9" w14:textId="3E6643D5" w:rsidR="00334903" w:rsidRPr="002C1B41" w:rsidRDefault="00F01B1A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48" type="#_x0000_t202" style="position:absolute;left:0;text-align:left;margin-left:452.6pt;margin-top:15.3pt;width:98.7pt;height:61.95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48">
              <w:txbxContent>
                <w:p w14:paraId="0591B9C1" w14:textId="452839C3" w:rsidR="00FE5ACF" w:rsidRDefault="007A26FB" w:rsidP="00FE5AC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E9FA81B" wp14:editId="06463E8F">
                        <wp:extent cx="704850" cy="684119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-150nw-201754697[1].jpg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6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282" cy="7000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24D2">
                    <w:rPr>
                      <w:noProof/>
                      <w:lang w:eastAsia="en-GB"/>
                    </w:rPr>
                    <w:drawing>
                      <wp:inline distT="0" distB="0" distL="0" distR="0" wp14:anchorId="333CC13C" wp14:editId="452337E5">
                        <wp:extent cx="19050" cy="952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blockpage[4]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" cy="9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490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Our Physical Development focus is to develop our body strength and co-ordination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, and to be able to manage the risks that we take </w:t>
      </w:r>
      <w:r w:rsidR="00FE5ACF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(</w:t>
      </w:r>
      <w:proofErr w:type="spellStart"/>
      <w:r w:rsidR="00FE5ACF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eg</w:t>
      </w:r>
      <w:proofErr w:type="spellEnd"/>
      <w:r w:rsidR="00FE5ACF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when </w:t>
      </w:r>
      <w:r w:rsidR="00FE5ACF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climbing)</w:t>
      </w:r>
      <w:r w:rsidR="009C489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.</w:t>
      </w:r>
    </w:p>
    <w:p w14:paraId="33EB0A72" w14:textId="2651A280" w:rsidR="00FE5ACF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382EB027" w14:textId="56C68635" w:rsidR="002C1B41" w:rsidRPr="002C1B41" w:rsidRDefault="002C1B41" w:rsidP="002C1B41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May I take this opportunity to thank you all for a 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wonderful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54058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(if slightly strange) year!  You have all been so understanding, and t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he children have been an absolute 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delight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!  I wish you all a lovely summer, and best wishes both</w:t>
      </w:r>
      <w:r w:rsidR="00D4175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for</w:t>
      </w:r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P1 and </w:t>
      </w:r>
      <w:r w:rsidR="00540583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for </w:t>
      </w:r>
      <w:bookmarkStart w:id="1" w:name="_GoBack"/>
      <w:bookmarkEnd w:id="1"/>
      <w:r w:rsidRPr="002C1B41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years ahead!</w:t>
      </w:r>
    </w:p>
    <w:p w14:paraId="5C40434D" w14:textId="6C99A7A8" w:rsidR="007A2C7A" w:rsidRDefault="006F68A5" w:rsidP="006F68A5">
      <w:pPr>
        <w:widowControl w:val="0"/>
        <w:jc w:val="center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lastRenderedPageBreak/>
        <w:t>Can you name all the summer things in this picture?</w:t>
      </w:r>
    </w:p>
    <w:p w14:paraId="5DC1CE44" w14:textId="16F3D656" w:rsidR="006F68A5" w:rsidRPr="006F68A5" w:rsidRDefault="006F68A5" w:rsidP="006F68A5">
      <w:pPr>
        <w:widowControl w:val="0"/>
        <w:jc w:val="center"/>
        <w:rPr>
          <w:rFonts w:ascii="Berlin Sans FB" w:eastAsia="Times New Roman" w:hAnsi="Berlin Sans FB"/>
          <w:b/>
          <w:color w:val="000000"/>
          <w:kern w:val="28"/>
          <w:sz w:val="4"/>
          <w:szCs w:val="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82784" behindDoc="0" locked="0" layoutInCell="1" allowOverlap="1" wp14:anchorId="263688AB" wp14:editId="6CDA33FE">
            <wp:simplePos x="0" y="0"/>
            <wp:positionH relativeFrom="column">
              <wp:posOffset>4951730</wp:posOffset>
            </wp:positionH>
            <wp:positionV relativeFrom="paragraph">
              <wp:posOffset>166007</wp:posOffset>
            </wp:positionV>
            <wp:extent cx="1605642" cy="549176"/>
            <wp:effectExtent l="0" t="0" r="0" b="0"/>
            <wp:wrapNone/>
            <wp:docPr id="34" name="Picture 34" descr="MC9003614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361468[1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42" cy="5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E78F" w14:textId="7B6EDD61" w:rsidR="006F68A5" w:rsidRPr="006F68A5" w:rsidRDefault="0040252A" w:rsidP="006F68A5">
      <w:pPr>
        <w:widowControl w:val="0"/>
        <w:jc w:val="center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16288" behindDoc="0" locked="0" layoutInCell="1" allowOverlap="1" wp14:anchorId="5B24E91C" wp14:editId="0A097C21">
            <wp:simplePos x="0" y="0"/>
            <wp:positionH relativeFrom="column">
              <wp:posOffset>1685925</wp:posOffset>
            </wp:positionH>
            <wp:positionV relativeFrom="paragraph">
              <wp:posOffset>1455420</wp:posOffset>
            </wp:positionV>
            <wp:extent cx="740864" cy="678538"/>
            <wp:effectExtent l="0" t="0" r="0" b="0"/>
            <wp:wrapNone/>
            <wp:docPr id="67" name="Picture 67" descr="ice-cream-cart-on-beach-vector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e-cream-cart-on-beach-vector-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8" t="40373" r="8607"/>
                    <a:stretch/>
                  </pic:blipFill>
                  <pic:spPr bwMode="auto">
                    <a:xfrm>
                      <a:off x="0" y="0"/>
                      <a:ext cx="740864" cy="6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3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56544" behindDoc="0" locked="0" layoutInCell="1" allowOverlap="1" wp14:anchorId="1329D040" wp14:editId="28EBC459">
            <wp:simplePos x="0" y="0"/>
            <wp:positionH relativeFrom="column">
              <wp:posOffset>2292985</wp:posOffset>
            </wp:positionH>
            <wp:positionV relativeFrom="paragraph">
              <wp:posOffset>7179401</wp:posOffset>
            </wp:positionV>
            <wp:extent cx="599712" cy="599712"/>
            <wp:effectExtent l="0" t="0" r="0" b="0"/>
            <wp:wrapNone/>
            <wp:docPr id="58" name="Picture 58" descr="MC900438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43805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2" cy="5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3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92384" behindDoc="0" locked="0" layoutInCell="1" allowOverlap="1" wp14:anchorId="77C72C5E" wp14:editId="77D8534F">
            <wp:simplePos x="0" y="0"/>
            <wp:positionH relativeFrom="column">
              <wp:posOffset>1778090</wp:posOffset>
            </wp:positionH>
            <wp:positionV relativeFrom="paragraph">
              <wp:posOffset>7178947</wp:posOffset>
            </wp:positionV>
            <wp:extent cx="431800" cy="431800"/>
            <wp:effectExtent l="0" t="0" r="6350" b="6350"/>
            <wp:wrapNone/>
            <wp:docPr id="61" name="Picture 61" descr="MC900438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43805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3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96832" behindDoc="0" locked="0" layoutInCell="1" allowOverlap="1" wp14:anchorId="6574D4BD" wp14:editId="4100FAC1">
            <wp:simplePos x="0" y="0"/>
            <wp:positionH relativeFrom="column">
              <wp:posOffset>274108</wp:posOffset>
            </wp:positionH>
            <wp:positionV relativeFrom="paragraph">
              <wp:posOffset>7087870</wp:posOffset>
            </wp:positionV>
            <wp:extent cx="356688" cy="405714"/>
            <wp:effectExtent l="0" t="0" r="0" b="0"/>
            <wp:wrapNone/>
            <wp:docPr id="25" name="Picture 25" descr="MC9002156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215681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688" cy="4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3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63040" behindDoc="0" locked="0" layoutInCell="1" allowOverlap="1" wp14:anchorId="54058032" wp14:editId="5DA09E18">
            <wp:simplePos x="0" y="0"/>
            <wp:positionH relativeFrom="column">
              <wp:posOffset>629647</wp:posOffset>
            </wp:positionH>
            <wp:positionV relativeFrom="paragraph">
              <wp:posOffset>6986542</wp:posOffset>
            </wp:positionV>
            <wp:extent cx="515620" cy="586740"/>
            <wp:effectExtent l="0" t="0" r="0" b="3810"/>
            <wp:wrapNone/>
            <wp:docPr id="24" name="Picture 24" descr="MC9002156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215681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3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27552" behindDoc="0" locked="0" layoutInCell="1" allowOverlap="1" wp14:anchorId="7733DA34" wp14:editId="75DDF2B4">
            <wp:simplePos x="0" y="0"/>
            <wp:positionH relativeFrom="column">
              <wp:posOffset>55971</wp:posOffset>
            </wp:positionH>
            <wp:positionV relativeFrom="paragraph">
              <wp:posOffset>7286353</wp:posOffset>
            </wp:positionV>
            <wp:extent cx="1273175" cy="442595"/>
            <wp:effectExtent l="0" t="0" r="3175" b="0"/>
            <wp:wrapNone/>
            <wp:docPr id="68" name="Picture 68" descr="grass_PNG1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ass_PNG108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3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63680" behindDoc="0" locked="0" layoutInCell="1" allowOverlap="1" wp14:anchorId="77E42E91" wp14:editId="5EB4EA7C">
            <wp:simplePos x="0" y="0"/>
            <wp:positionH relativeFrom="column">
              <wp:posOffset>4420870</wp:posOffset>
            </wp:positionH>
            <wp:positionV relativeFrom="paragraph">
              <wp:posOffset>2984772</wp:posOffset>
            </wp:positionV>
            <wp:extent cx="1945768" cy="870857"/>
            <wp:effectExtent l="0" t="0" r="0" b="0"/>
            <wp:wrapNone/>
            <wp:docPr id="43" name="Picture 43" descr="MC9003581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358169[1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5768" cy="8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27200" behindDoc="0" locked="0" layoutInCell="1" allowOverlap="1" wp14:anchorId="7FFB9C5D" wp14:editId="5D948411">
            <wp:simplePos x="0" y="0"/>
            <wp:positionH relativeFrom="column">
              <wp:posOffset>744855</wp:posOffset>
            </wp:positionH>
            <wp:positionV relativeFrom="paragraph">
              <wp:posOffset>3115855</wp:posOffset>
            </wp:positionV>
            <wp:extent cx="584835" cy="683260"/>
            <wp:effectExtent l="0" t="0" r="5715" b="2540"/>
            <wp:wrapNone/>
            <wp:docPr id="66" name="Picture 66" descr="MC9003564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35645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10816" behindDoc="0" locked="0" layoutInCell="1" allowOverlap="1" wp14:anchorId="417D86F0" wp14:editId="259B6508">
            <wp:simplePos x="0" y="0"/>
            <wp:positionH relativeFrom="column">
              <wp:posOffset>194673</wp:posOffset>
            </wp:positionH>
            <wp:positionV relativeFrom="paragraph">
              <wp:posOffset>4938939</wp:posOffset>
            </wp:positionV>
            <wp:extent cx="1267756" cy="1402262"/>
            <wp:effectExtent l="0" t="0" r="0" b="0"/>
            <wp:wrapNone/>
            <wp:docPr id="65" name="Picture 65" descr="MC90019864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198642[1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56" cy="14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4144" behindDoc="0" locked="0" layoutInCell="1" allowOverlap="1" wp14:anchorId="16666B3C" wp14:editId="557FAA1D">
            <wp:simplePos x="0" y="0"/>
            <wp:positionH relativeFrom="column">
              <wp:posOffset>5837086</wp:posOffset>
            </wp:positionH>
            <wp:positionV relativeFrom="paragraph">
              <wp:posOffset>6936741</wp:posOffset>
            </wp:positionV>
            <wp:extent cx="745233" cy="568506"/>
            <wp:effectExtent l="0" t="0" r="0" b="0"/>
            <wp:wrapNone/>
            <wp:docPr id="15" name="Picture 15" descr="MC9004125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412548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3" cy="5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18656" behindDoc="0" locked="0" layoutInCell="1" allowOverlap="1" wp14:anchorId="63FF8B6C" wp14:editId="1DADFBF2">
            <wp:simplePos x="0" y="0"/>
            <wp:positionH relativeFrom="column">
              <wp:posOffset>3523603</wp:posOffset>
            </wp:positionH>
            <wp:positionV relativeFrom="paragraph">
              <wp:posOffset>6403340</wp:posOffset>
            </wp:positionV>
            <wp:extent cx="1110083" cy="1101181"/>
            <wp:effectExtent l="0" t="0" r="0" b="0"/>
            <wp:wrapNone/>
            <wp:docPr id="55" name="Picture 55" descr="MC9004125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412556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82" cy="11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6128" behindDoc="0" locked="0" layoutInCell="1" allowOverlap="1" wp14:anchorId="0E663101" wp14:editId="36A72B7C">
            <wp:simplePos x="0" y="0"/>
            <wp:positionH relativeFrom="column">
              <wp:posOffset>5289822</wp:posOffset>
            </wp:positionH>
            <wp:positionV relativeFrom="paragraph">
              <wp:posOffset>6818177</wp:posOffset>
            </wp:positionV>
            <wp:extent cx="407035" cy="407035"/>
            <wp:effectExtent l="0" t="0" r="0" b="0"/>
            <wp:wrapNone/>
            <wp:docPr id="16" name="Picture 16" descr="MC90043803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438035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597824" behindDoc="0" locked="0" layoutInCell="1" allowOverlap="1" wp14:anchorId="0E5A298E" wp14:editId="463C1335">
            <wp:simplePos x="0" y="0"/>
            <wp:positionH relativeFrom="column">
              <wp:posOffset>5022850</wp:posOffset>
            </wp:positionH>
            <wp:positionV relativeFrom="paragraph">
              <wp:posOffset>5477873</wp:posOffset>
            </wp:positionV>
            <wp:extent cx="674370" cy="337185"/>
            <wp:effectExtent l="0" t="0" r="0" b="0"/>
            <wp:wrapNone/>
            <wp:docPr id="13" name="Picture 13" descr="sunglasses-41165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nglasses-41165_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437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570176" behindDoc="0" locked="0" layoutInCell="1" allowOverlap="1" wp14:anchorId="4DE708AC" wp14:editId="09B9A5F5">
            <wp:simplePos x="0" y="0"/>
            <wp:positionH relativeFrom="column">
              <wp:posOffset>5697311</wp:posOffset>
            </wp:positionH>
            <wp:positionV relativeFrom="paragraph">
              <wp:posOffset>5314678</wp:posOffset>
            </wp:positionV>
            <wp:extent cx="789940" cy="735965"/>
            <wp:effectExtent l="0" t="0" r="0" b="6985"/>
            <wp:wrapNone/>
            <wp:docPr id="11" name="Picture 11" descr="MC9002962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296211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536384" behindDoc="0" locked="0" layoutInCell="1" allowOverlap="1" wp14:anchorId="6A7D74F8" wp14:editId="32206958">
            <wp:simplePos x="0" y="0"/>
            <wp:positionH relativeFrom="column">
              <wp:posOffset>5448935</wp:posOffset>
            </wp:positionH>
            <wp:positionV relativeFrom="paragraph">
              <wp:posOffset>4247877</wp:posOffset>
            </wp:positionV>
            <wp:extent cx="466090" cy="227965"/>
            <wp:effectExtent l="0" t="0" r="0" b="635"/>
            <wp:wrapNone/>
            <wp:docPr id="10" name="Picture 10" descr="MC90023359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233594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500544" behindDoc="0" locked="0" layoutInCell="1" allowOverlap="1" wp14:anchorId="562B1651" wp14:editId="2076176F">
            <wp:simplePos x="0" y="0"/>
            <wp:positionH relativeFrom="column">
              <wp:posOffset>5915570</wp:posOffset>
            </wp:positionH>
            <wp:positionV relativeFrom="paragraph">
              <wp:posOffset>4329611</wp:posOffset>
            </wp:positionV>
            <wp:extent cx="554355" cy="278765"/>
            <wp:effectExtent l="0" t="0" r="0" b="6985"/>
            <wp:wrapNone/>
            <wp:docPr id="47" name="Picture 47" descr="MC90023359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33594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18624" behindDoc="0" locked="0" layoutInCell="1" allowOverlap="1" wp14:anchorId="0C55C303" wp14:editId="6D6DB538">
            <wp:simplePos x="0" y="0"/>
            <wp:positionH relativeFrom="column">
              <wp:posOffset>4772116</wp:posOffset>
            </wp:positionH>
            <wp:positionV relativeFrom="paragraph">
              <wp:posOffset>1298575</wp:posOffset>
            </wp:positionV>
            <wp:extent cx="1042035" cy="1296035"/>
            <wp:effectExtent l="0" t="0" r="5715" b="0"/>
            <wp:wrapNone/>
            <wp:docPr id="40" name="Picture 40" descr="MC90023939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39391[1]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A5" w:rsidRPr="006F68A5">
        <w:rPr>
          <w:noProof/>
          <w:sz w:val="24"/>
          <w:szCs w:val="24"/>
        </w:rPr>
        <w:t xml:space="preserve"> </w:t>
      </w:r>
      <w:r w:rsidR="006F68A5">
        <w:rPr>
          <w:rFonts w:ascii="Berlin Sans FB" w:eastAsia="Times New Roman" w:hAnsi="Berlin Sans FB"/>
          <w:b/>
          <w:noProof/>
          <w:color w:val="000000"/>
          <w:kern w:val="28"/>
          <w:sz w:val="32"/>
          <w:szCs w:val="32"/>
          <w:lang w:eastAsia="en-GB"/>
        </w:rPr>
        <w:drawing>
          <wp:inline distT="0" distB="0" distL="0" distR="0" wp14:anchorId="1CEC5E66" wp14:editId="24CE1284">
            <wp:extent cx="6762631" cy="77288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631" cy="772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4C0CE" w14:textId="77777777" w:rsidR="006F68A5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8"/>
          <w:szCs w:val="8"/>
          <w:lang w:eastAsia="en-GB"/>
        </w:rPr>
      </w:pPr>
    </w:p>
    <w:p w14:paraId="645B655B" w14:textId="74F7717C" w:rsidR="006F68A5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1. What happens in summer? (it</w:t>
      </w:r>
      <w:r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 xml:space="preserve"> is </w:t>
      </w: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hot</w:t>
      </w:r>
      <w:r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ter</w:t>
      </w: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, trees get leaves)</w:t>
      </w:r>
    </w:p>
    <w:p w14:paraId="214C50AB" w14:textId="4AEAB3E7" w:rsidR="006F68A5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2. Where do we go? (the park, the beach, on holidays)</w:t>
      </w:r>
    </w:p>
    <w:p w14:paraId="07BF6639" w14:textId="4E36AB6E" w:rsidR="006F68A5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3. What clothes do we wear? (shorts, sunhats, glasses)</w:t>
      </w:r>
    </w:p>
    <w:p w14:paraId="443B1DD8" w14:textId="77777777" w:rsidR="006F68A5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 xml:space="preserve">4. What bugs come out in summer? (butterflies, bees) </w:t>
      </w:r>
    </w:p>
    <w:p w14:paraId="54C151BA" w14:textId="548471FF" w:rsidR="006F68A5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5. What do we eat in summer? (ice-cream, picnic</w:t>
      </w:r>
      <w:r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s</w:t>
      </w: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 xml:space="preserve">, </w:t>
      </w:r>
      <w:r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barbeques</w:t>
      </w: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)</w:t>
      </w:r>
    </w:p>
    <w:p w14:paraId="2FA22D26" w14:textId="7EEEAFDD" w:rsidR="007A2C7A" w:rsidRPr="006F68A5" w:rsidRDefault="006F68A5" w:rsidP="006F68A5">
      <w:pPr>
        <w:widowControl w:val="0"/>
        <w:spacing w:after="0"/>
        <w:jc w:val="both"/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</w:pPr>
      <w:r w:rsidRPr="006F68A5">
        <w:rPr>
          <w:rFonts w:ascii="Berlin Sans FB" w:eastAsia="Times New Roman" w:hAnsi="Berlin Sans FB"/>
          <w:b/>
          <w:color w:val="000000"/>
          <w:kern w:val="28"/>
          <w:sz w:val="32"/>
          <w:szCs w:val="32"/>
          <w:lang w:eastAsia="en-GB"/>
        </w:rPr>
        <w:t>6. What is your favourite thing to do on your holidays?</w:t>
      </w:r>
    </w:p>
    <w:p w14:paraId="52BD622B" w14:textId="28625CBB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935744" behindDoc="0" locked="0" layoutInCell="1" allowOverlap="1" wp14:anchorId="756DA8E7" wp14:editId="10A91E75">
            <wp:simplePos x="0" y="0"/>
            <wp:positionH relativeFrom="column">
              <wp:posOffset>1794782</wp:posOffset>
            </wp:positionH>
            <wp:positionV relativeFrom="paragraph">
              <wp:posOffset>129359</wp:posOffset>
            </wp:positionV>
            <wp:extent cx="602242" cy="908957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2" cy="9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One, two, three, four, </w:t>
      </w:r>
      <w:proofErr w:type="gram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five,   </w:t>
      </w:r>
      <w:proofErr w:type="gram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touch your nose,</w:t>
      </w:r>
    </w:p>
    <w:p w14:paraId="466BED07" w14:textId="51DAF9B6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41888" behindDoc="0" locked="0" layoutInCell="1" allowOverlap="1" wp14:anchorId="21E13F53" wp14:editId="43023370">
            <wp:simplePos x="0" y="0"/>
            <wp:positionH relativeFrom="column">
              <wp:posOffset>6360160</wp:posOffset>
            </wp:positionH>
            <wp:positionV relativeFrom="paragraph">
              <wp:posOffset>56605</wp:posOffset>
            </wp:positionV>
            <wp:extent cx="635969" cy="9086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9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Once I caught a fish alive.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touch your toes,</w:t>
      </w:r>
      <w:r w:rsidRPr="00691E79">
        <w:rPr>
          <w:noProof/>
          <w:sz w:val="24"/>
          <w:szCs w:val="24"/>
        </w:rPr>
        <w:t xml:space="preserve"> </w:t>
      </w:r>
    </w:p>
    <w:p w14:paraId="3571047A" w14:textId="2D73E312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Six, seven, eight, nine, </w:t>
      </w:r>
      <w:proofErr w:type="gram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ten,   </w:t>
      </w:r>
      <w:proofErr w:type="gram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touch the ground,</w:t>
      </w:r>
    </w:p>
    <w:p w14:paraId="4BC59B7B" w14:textId="45CEF235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Then I let it go again.                         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>Teddy bear, teddy bear, turn around.</w:t>
      </w:r>
    </w:p>
    <w:p w14:paraId="76EA8B62" w14:textId="2F2EA403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Why did you let it go?          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climb the stairs,</w:t>
      </w:r>
    </w:p>
    <w:p w14:paraId="1EF2164E" w14:textId="2B56C8E1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Because it bit my finger so!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say your prayers,</w:t>
      </w:r>
    </w:p>
    <w:p w14:paraId="484E70CC" w14:textId="3B6525A6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Which finger did it bite?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turn out the light,</w:t>
      </w:r>
    </w:p>
    <w:p w14:paraId="044A2060" w14:textId="3627538D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This little finger on </w:t>
      </w:r>
      <w:r w:rsidR="00D45CE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my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right!   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Teddy bear, teddy bear, say goodnight!</w:t>
      </w:r>
    </w:p>
    <w:p w14:paraId="2AC8A352" w14:textId="6411BC24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</w:p>
    <w:p w14:paraId="6E2E4D37" w14:textId="176B8A78" w:rsidR="00691E79" w:rsidRPr="00D45CE1" w:rsidRDefault="00D35F95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  <w:r w:rsidRPr="00D45CE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49056" behindDoc="0" locked="0" layoutInCell="1" allowOverlap="1" wp14:anchorId="55ED6E68" wp14:editId="47EF4C51">
            <wp:simplePos x="0" y="0"/>
            <wp:positionH relativeFrom="column">
              <wp:posOffset>5751195</wp:posOffset>
            </wp:positionH>
            <wp:positionV relativeFrom="paragraph">
              <wp:posOffset>54610</wp:posOffset>
            </wp:positionV>
            <wp:extent cx="647700" cy="8098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1B50" w14:textId="417E3199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</w:p>
    <w:p w14:paraId="390587EE" w14:textId="3694880B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proofErr w:type="spell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Incy</w:t>
      </w:r>
      <w:proofErr w:type="spell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</w:t>
      </w:r>
      <w:proofErr w:type="spell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Wincy</w:t>
      </w:r>
      <w:proofErr w:type="spell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spider climbed up the water </w:t>
      </w:r>
      <w:proofErr w:type="gram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spout;   </w:t>
      </w:r>
      <w:proofErr w:type="gram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15682C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Little Miss </w:t>
      </w:r>
      <w:proofErr w:type="spell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Muffet</w:t>
      </w:r>
      <w:proofErr w:type="spellEnd"/>
    </w:p>
    <w:p w14:paraId="243C9453" w14:textId="04EB4403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44960" behindDoc="0" locked="0" layoutInCell="1" allowOverlap="1" wp14:anchorId="728BE353" wp14:editId="24F2EA79">
            <wp:simplePos x="0" y="0"/>
            <wp:positionH relativeFrom="column">
              <wp:posOffset>2181225</wp:posOffset>
            </wp:positionH>
            <wp:positionV relativeFrom="paragraph">
              <wp:posOffset>72390</wp:posOffset>
            </wp:positionV>
            <wp:extent cx="1095898" cy="8109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98" cy="8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Down came the rain        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 xml:space="preserve">   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15682C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Sat on a tuffet,</w:t>
      </w:r>
    </w:p>
    <w:p w14:paraId="4312F172" w14:textId="15519A05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And washed the spider out!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15682C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Eating her curds and whey.</w:t>
      </w:r>
    </w:p>
    <w:p w14:paraId="48C56C38" w14:textId="7E1862C7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Out came the sunshine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15682C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Along came a spider</w:t>
      </w:r>
    </w:p>
    <w:p w14:paraId="58D576F6" w14:textId="15226D38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And dried up all the rain;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15682C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Who sat down beside her</w:t>
      </w:r>
    </w:p>
    <w:p w14:paraId="1041944F" w14:textId="68886270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So </w:t>
      </w:r>
      <w:proofErr w:type="spell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Incy</w:t>
      </w:r>
      <w:proofErr w:type="spell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</w:t>
      </w:r>
      <w:proofErr w:type="spell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Wincy</w:t>
      </w:r>
      <w:proofErr w:type="spell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spider climbed up the spout again!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 xml:space="preserve">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And frightened Miss </w:t>
      </w:r>
      <w:proofErr w:type="spell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Muffet</w:t>
      </w:r>
      <w:proofErr w:type="spell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 away!</w:t>
      </w:r>
    </w:p>
    <w:p w14:paraId="3EE3657A" w14:textId="256F9BE1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</w:p>
    <w:p w14:paraId="34B8DDCD" w14:textId="6B141995" w:rsidR="00691E79" w:rsidRPr="00D45CE1" w:rsidRDefault="00D35F95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  <w:r w:rsidRPr="00D45CE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58272" behindDoc="0" locked="0" layoutInCell="1" allowOverlap="1" wp14:anchorId="1B9192DE" wp14:editId="6399807C">
            <wp:simplePos x="0" y="0"/>
            <wp:positionH relativeFrom="column">
              <wp:posOffset>5702844</wp:posOffset>
            </wp:positionH>
            <wp:positionV relativeFrom="paragraph">
              <wp:posOffset>177982</wp:posOffset>
            </wp:positionV>
            <wp:extent cx="954340" cy="980894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40" cy="9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1CB34" w14:textId="78803F94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</w:p>
    <w:p w14:paraId="327D598A" w14:textId="4150B1FA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Round and round the garden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,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The sun has got his hat on,</w:t>
      </w:r>
    </w:p>
    <w:p w14:paraId="0DE0E032" w14:textId="6E8893F1" w:rsidR="00691E79" w:rsidRPr="00691E79" w:rsidRDefault="00D35F95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53152" behindDoc="0" locked="0" layoutInCell="1" allowOverlap="1" wp14:anchorId="37FAFD47" wp14:editId="3DAA5F16">
            <wp:simplePos x="0" y="0"/>
            <wp:positionH relativeFrom="column">
              <wp:posOffset>1501411</wp:posOffset>
            </wp:positionH>
            <wp:positionV relativeFrom="paragraph">
              <wp:posOffset>42453</wp:posOffset>
            </wp:positionV>
            <wp:extent cx="642257" cy="655213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8" cy="66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Like a teddy bear.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Hip, hip, hip, Hooray!</w:t>
      </w:r>
      <w:r w:rsidRPr="00D35F95">
        <w:rPr>
          <w:noProof/>
          <w:sz w:val="24"/>
          <w:szCs w:val="24"/>
        </w:rPr>
        <w:t xml:space="preserve"> </w:t>
      </w:r>
    </w:p>
    <w:p w14:paraId="0705A892" w14:textId="0514A109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One step, two step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,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The sun has got his hat on,</w:t>
      </w:r>
    </w:p>
    <w:p w14:paraId="7F20AAAC" w14:textId="21B21A3A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Tickly under there!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And he’s coming out to play!</w:t>
      </w:r>
    </w:p>
    <w:p w14:paraId="23408D2F" w14:textId="77777777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</w:p>
    <w:p w14:paraId="7E7511EC" w14:textId="77777777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</w:p>
    <w:p w14:paraId="6C3D805F" w14:textId="1D572552" w:rsidR="00691E79" w:rsidRPr="00D45CE1" w:rsidRDefault="00D35F95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4"/>
          <w:szCs w:val="24"/>
          <w:lang w:eastAsia="en-GB"/>
        </w:rPr>
      </w:pPr>
      <w:r w:rsidRPr="00D45CE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62368" behindDoc="0" locked="0" layoutInCell="1" allowOverlap="1" wp14:anchorId="0F684A9F" wp14:editId="10985DF8">
            <wp:simplePos x="0" y="0"/>
            <wp:positionH relativeFrom="column">
              <wp:posOffset>1920512</wp:posOffset>
            </wp:positionH>
            <wp:positionV relativeFrom="paragraph">
              <wp:posOffset>154864</wp:posOffset>
            </wp:positionV>
            <wp:extent cx="631372" cy="504810"/>
            <wp:effectExtent l="0" t="0" r="0" b="0"/>
            <wp:wrapNone/>
            <wp:docPr id="41" name="Picture 41" descr="bear_famil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ear_family[1]"/>
                    <pic:cNvPicPr>
                      <a:picLocks noChangeAspect="1" noChangeArrowheads="1" noCrop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8" cy="5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29D3F" w14:textId="6E92A497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When Goldilocks went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O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h t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he bear went over the mountain</w:t>
      </w:r>
    </w:p>
    <w:p w14:paraId="5E07408B" w14:textId="0F71D723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To the house of the bears,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The bear went over the mountain</w:t>
      </w:r>
    </w:p>
    <w:p w14:paraId="5743F959" w14:textId="406D00D3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Oh what did her blue eyes see?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The bear went over the mountain</w:t>
      </w:r>
    </w:p>
    <w:p w14:paraId="65C1B7E7" w14:textId="0C0ADB92" w:rsidR="00691E79" w:rsidRPr="00691E79" w:rsidRDefault="00D35F95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67488" behindDoc="0" locked="0" layoutInCell="1" allowOverlap="1" wp14:anchorId="13125F3C" wp14:editId="2953CC40">
            <wp:simplePos x="0" y="0"/>
            <wp:positionH relativeFrom="column">
              <wp:posOffset>1805822</wp:posOffset>
            </wp:positionH>
            <wp:positionV relativeFrom="paragraph">
              <wp:posOffset>141605</wp:posOffset>
            </wp:positionV>
            <wp:extent cx="970244" cy="664029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0244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71584" behindDoc="0" locked="0" layoutInCell="1" allowOverlap="1" wp14:anchorId="64D9184D" wp14:editId="0A75AD72">
            <wp:simplePos x="0" y="0"/>
            <wp:positionH relativeFrom="column">
              <wp:posOffset>6089650</wp:posOffset>
            </wp:positionH>
            <wp:positionV relativeFrom="paragraph">
              <wp:posOffset>55245</wp:posOffset>
            </wp:positionV>
            <wp:extent cx="778508" cy="5715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0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 bowl that was big,</w:t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To see what he could see.</w:t>
      </w:r>
    </w:p>
    <w:p w14:paraId="53B8FA53" w14:textId="084A6DEA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 bowl that was small,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But all that he could see,</w:t>
      </w:r>
      <w:r w:rsidR="00D35F95" w:rsidRPr="00D35F95">
        <w:rPr>
          <w:noProof/>
          <w:sz w:val="24"/>
          <w:szCs w:val="24"/>
        </w:rPr>
        <w:t xml:space="preserve"> </w:t>
      </w:r>
    </w:p>
    <w:p w14:paraId="7A682115" w14:textId="3B8657E3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 bowl that was tiny,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But all that he could see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</w:p>
    <w:p w14:paraId="07CA2828" w14:textId="30C57D5D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And that was all,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Was the other side of the mountain,</w:t>
      </w:r>
    </w:p>
    <w:p w14:paraId="71732E04" w14:textId="2367230B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And she counted them - 1, 2, 3!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!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The other side of the mountain,</w:t>
      </w:r>
    </w:p>
    <w:p w14:paraId="6AB94517" w14:textId="46B810B2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(Repeat with: chairs… beds… bears…)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The other side of the mountain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</w:p>
    <w:p w14:paraId="609C6416" w14:textId="2016F486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(Instead of ‘1, 2, 3’ on last verse, do 3 screams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)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Was all that he could see!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</w:p>
    <w:p w14:paraId="6AB88CF0" w14:textId="77777777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2"/>
          <w:szCs w:val="22"/>
          <w:lang w:eastAsia="en-GB"/>
        </w:rPr>
      </w:pPr>
    </w:p>
    <w:p w14:paraId="4503B113" w14:textId="36AEAE15" w:rsidR="00691E79" w:rsidRPr="00D45CE1" w:rsidRDefault="00DA5DF1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2"/>
          <w:szCs w:val="22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88992" behindDoc="0" locked="0" layoutInCell="1" allowOverlap="1" wp14:anchorId="64FC97C3" wp14:editId="3CDB0049">
            <wp:simplePos x="0" y="0"/>
            <wp:positionH relativeFrom="column">
              <wp:posOffset>6143443</wp:posOffset>
            </wp:positionH>
            <wp:positionV relativeFrom="paragraph">
              <wp:posOffset>161835</wp:posOffset>
            </wp:positionV>
            <wp:extent cx="944380" cy="930729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80" cy="9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CF03B" w14:textId="7DF05DDE" w:rsidR="00691E79" w:rsidRPr="00D45CE1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2"/>
          <w:szCs w:val="22"/>
          <w:lang w:eastAsia="en-GB"/>
        </w:rPr>
      </w:pPr>
    </w:p>
    <w:p w14:paraId="3A88E877" w14:textId="094DFE92" w:rsidR="00691E79" w:rsidRPr="00691E79" w:rsidRDefault="00DA5DF1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92064" behindDoc="0" locked="0" layoutInCell="1" allowOverlap="1" wp14:anchorId="6078212E" wp14:editId="7BE3DD36">
            <wp:simplePos x="0" y="0"/>
            <wp:positionH relativeFrom="column">
              <wp:posOffset>2644140</wp:posOffset>
            </wp:positionH>
            <wp:positionV relativeFrom="paragraph">
              <wp:posOffset>15240</wp:posOffset>
            </wp:positionV>
            <wp:extent cx="995680" cy="541655"/>
            <wp:effectExtent l="0" t="0" r="0" b="0"/>
            <wp:wrapNone/>
            <wp:docPr id="71" name="Picture 71" descr="_vector-pinetree-forest-preview0-by-dragon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_vector-pinetree-forest-preview0-by-dragon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9491" b="16753"/>
                    <a:stretch/>
                  </pic:blipFill>
                  <pic:spPr bwMode="auto">
                    <a:xfrm>
                      <a:off x="0" y="0"/>
                      <a:ext cx="99568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If you go down to the woods today</w:t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You are my sunshine,</w:t>
      </w:r>
    </w:p>
    <w:p w14:paraId="314AFFB0" w14:textId="7DF88340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You’re sure of a big surprise!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My only sunshine.</w:t>
      </w:r>
    </w:p>
    <w:p w14:paraId="253FD057" w14:textId="41D039D7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If you go down to the woods </w:t>
      </w:r>
      <w:proofErr w:type="gramStart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today</w:t>
      </w:r>
      <w:proofErr w:type="gramEnd"/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You make me happy</w:t>
      </w:r>
      <w:r w:rsidR="00D45CE1" w:rsidRPr="00D45CE1">
        <w:rPr>
          <w:noProof/>
          <w:sz w:val="24"/>
          <w:szCs w:val="24"/>
        </w:rPr>
        <w:t xml:space="preserve"> </w:t>
      </w:r>
    </w:p>
    <w:p w14:paraId="1C28656F" w14:textId="6C47D63A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You’d better go in disguise!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When skies are grey.</w:t>
      </w:r>
    </w:p>
    <w:p w14:paraId="54C82645" w14:textId="6601C3FF" w:rsidR="00691E79" w:rsidRPr="00691E79" w:rsidRDefault="00D45CE1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79776" behindDoc="0" locked="0" layoutInCell="1" allowOverlap="1" wp14:anchorId="53D5528A" wp14:editId="4CDEED0D">
            <wp:simplePos x="0" y="0"/>
            <wp:positionH relativeFrom="column">
              <wp:posOffset>2605859</wp:posOffset>
            </wp:positionH>
            <wp:positionV relativeFrom="paragraph">
              <wp:posOffset>178707</wp:posOffset>
            </wp:positionV>
            <wp:extent cx="854529" cy="77148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29" cy="7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For every bear that ever there was           </w:t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 xml:space="preserve">   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691E79"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You’ll never know dear,</w:t>
      </w:r>
    </w:p>
    <w:p w14:paraId="1D7101D4" w14:textId="794CD76E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Will gather there for certain because               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 xml:space="preserve">   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How much I love you.</w:t>
      </w:r>
    </w:p>
    <w:p w14:paraId="135FF6EA" w14:textId="13F18B54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Today’s the day the teddy bears                    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 xml:space="preserve">   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So please don’t take</w:t>
      </w:r>
    </w:p>
    <w:p w14:paraId="63901AC4" w14:textId="347ACC70" w:rsidR="00691E79" w:rsidRPr="00691E79" w:rsidRDefault="00691E79" w:rsidP="00691E79">
      <w:pPr>
        <w:widowControl w:val="0"/>
        <w:spacing w:after="0"/>
        <w:jc w:val="both"/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</w:pP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 xml:space="preserve">Have their picnic!                    </w:t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  <w:t xml:space="preserve">  </w:t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35F95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="00DA5DF1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ab/>
      </w:r>
      <w:r w:rsidRPr="00691E79">
        <w:rPr>
          <w:rFonts w:ascii="Berlin Sans FB" w:eastAsia="Times New Roman" w:hAnsi="Berlin Sans FB"/>
          <w:color w:val="000000"/>
          <w:kern w:val="28"/>
          <w:sz w:val="28"/>
          <w:szCs w:val="28"/>
          <w:lang w:eastAsia="en-GB"/>
        </w:rPr>
        <w:t>My sunshine away!</w:t>
      </w:r>
    </w:p>
    <w:sectPr w:rsidR="00691E79" w:rsidRPr="00691E79" w:rsidSect="00B61DD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4653F"/>
    <w:multiLevelType w:val="hybridMultilevel"/>
    <w:tmpl w:val="8ACE8B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9264C"/>
    <w:rsid w:val="00012C9E"/>
    <w:rsid w:val="00031837"/>
    <w:rsid w:val="00045BE8"/>
    <w:rsid w:val="0004778A"/>
    <w:rsid w:val="00097133"/>
    <w:rsid w:val="000B2EE0"/>
    <w:rsid w:val="000B5E55"/>
    <w:rsid w:val="0010461A"/>
    <w:rsid w:val="001155AB"/>
    <w:rsid w:val="00152B80"/>
    <w:rsid w:val="0015682C"/>
    <w:rsid w:val="001A44D1"/>
    <w:rsid w:val="001D5903"/>
    <w:rsid w:val="00217A0F"/>
    <w:rsid w:val="00265CA8"/>
    <w:rsid w:val="00293580"/>
    <w:rsid w:val="002965E3"/>
    <w:rsid w:val="002C1B41"/>
    <w:rsid w:val="002C3056"/>
    <w:rsid w:val="002D1149"/>
    <w:rsid w:val="002E6CCE"/>
    <w:rsid w:val="00334903"/>
    <w:rsid w:val="0040252A"/>
    <w:rsid w:val="004545D8"/>
    <w:rsid w:val="004E2552"/>
    <w:rsid w:val="00527969"/>
    <w:rsid w:val="00534E56"/>
    <w:rsid w:val="00540583"/>
    <w:rsid w:val="0059264C"/>
    <w:rsid w:val="005D175C"/>
    <w:rsid w:val="00630014"/>
    <w:rsid w:val="00646552"/>
    <w:rsid w:val="006741F5"/>
    <w:rsid w:val="00690AEB"/>
    <w:rsid w:val="00691E79"/>
    <w:rsid w:val="006E3458"/>
    <w:rsid w:val="006F68A5"/>
    <w:rsid w:val="00720C0C"/>
    <w:rsid w:val="00737574"/>
    <w:rsid w:val="007524D2"/>
    <w:rsid w:val="007643DF"/>
    <w:rsid w:val="007955C7"/>
    <w:rsid w:val="007A26FB"/>
    <w:rsid w:val="007A2C7A"/>
    <w:rsid w:val="007C2497"/>
    <w:rsid w:val="007C4528"/>
    <w:rsid w:val="0089483A"/>
    <w:rsid w:val="008A4A04"/>
    <w:rsid w:val="008F0C31"/>
    <w:rsid w:val="00907F38"/>
    <w:rsid w:val="00917E38"/>
    <w:rsid w:val="00943D3E"/>
    <w:rsid w:val="0095597D"/>
    <w:rsid w:val="0096446F"/>
    <w:rsid w:val="00997F56"/>
    <w:rsid w:val="009A093D"/>
    <w:rsid w:val="009B5A89"/>
    <w:rsid w:val="009C4892"/>
    <w:rsid w:val="009D0794"/>
    <w:rsid w:val="009D4CAC"/>
    <w:rsid w:val="009E7C1C"/>
    <w:rsid w:val="00A2011E"/>
    <w:rsid w:val="00A228A9"/>
    <w:rsid w:val="00A34F95"/>
    <w:rsid w:val="00AC2D88"/>
    <w:rsid w:val="00AE562B"/>
    <w:rsid w:val="00B345DB"/>
    <w:rsid w:val="00B415E5"/>
    <w:rsid w:val="00B61DDA"/>
    <w:rsid w:val="00B81FD2"/>
    <w:rsid w:val="00BC2BBA"/>
    <w:rsid w:val="00BD6589"/>
    <w:rsid w:val="00C02E82"/>
    <w:rsid w:val="00C34354"/>
    <w:rsid w:val="00C620E5"/>
    <w:rsid w:val="00C70734"/>
    <w:rsid w:val="00C7522C"/>
    <w:rsid w:val="00C93308"/>
    <w:rsid w:val="00C95BCC"/>
    <w:rsid w:val="00CD4A24"/>
    <w:rsid w:val="00D35F95"/>
    <w:rsid w:val="00D41751"/>
    <w:rsid w:val="00D45CE1"/>
    <w:rsid w:val="00D70798"/>
    <w:rsid w:val="00DA5DF1"/>
    <w:rsid w:val="00DB2E4B"/>
    <w:rsid w:val="00DB7DDE"/>
    <w:rsid w:val="00DC1264"/>
    <w:rsid w:val="00DC3EFD"/>
    <w:rsid w:val="00DD3000"/>
    <w:rsid w:val="00DF30EA"/>
    <w:rsid w:val="00DF6DE0"/>
    <w:rsid w:val="00E144E7"/>
    <w:rsid w:val="00E51DA4"/>
    <w:rsid w:val="00EE7807"/>
    <w:rsid w:val="00F01B1A"/>
    <w:rsid w:val="00F04060"/>
    <w:rsid w:val="00FA6CA9"/>
    <w:rsid w:val="00FB685C"/>
    <w:rsid w:val="00FD2485"/>
    <w:rsid w:val="00FD4FCD"/>
    <w:rsid w:val="00FE5ACF"/>
    <w:rsid w:val="00FF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72B433F0"/>
  <w15:docId w15:val="{EBCA7F7B-8EBE-4DD7-80FA-18251609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6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png"/><Relationship Id="rId45" Type="http://schemas.openxmlformats.org/officeDocument/2006/relationships/image" Target="media/image40.gi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wmf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7.jpg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440E2-C25E-48AF-A927-C33D5E84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4F141A8E</Template>
  <TotalTime>14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JohnTurner</dc:creator>
  <cp:lastModifiedBy>K TURNER</cp:lastModifiedBy>
  <cp:revision>7</cp:revision>
  <cp:lastPrinted>2013-04-12T06:34:00Z</cp:lastPrinted>
  <dcterms:created xsi:type="dcterms:W3CDTF">2020-06-01T10:17:00Z</dcterms:created>
  <dcterms:modified xsi:type="dcterms:W3CDTF">2020-06-01T10:51:00Z</dcterms:modified>
</cp:coreProperties>
</file>